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568" w:rsidRPr="00346568" w:rsidRDefault="00346568" w:rsidP="00346568">
      <w:pPr>
        <w:jc w:val="center"/>
        <w:rPr>
          <w:rFonts w:ascii="Scala Sans LF" w:hAnsi="Scala Sans LF" w:cs="Arial"/>
          <w:b/>
          <w:bCs/>
          <w:sz w:val="28"/>
          <w:szCs w:val="28"/>
          <w:lang w:val="en-US"/>
        </w:rPr>
      </w:pPr>
      <w:r w:rsidRPr="00346568">
        <w:rPr>
          <w:rFonts w:ascii="Scala Sans LF" w:hAnsi="Scala Sans LF" w:cs="Arial"/>
          <w:b/>
          <w:bCs/>
          <w:sz w:val="28"/>
          <w:szCs w:val="28"/>
          <w:lang w:val="en-US"/>
        </w:rPr>
        <w:t>LIST OF PARTICIPANTS</w:t>
      </w:r>
    </w:p>
    <w:p w:rsidR="00346568" w:rsidRDefault="00346568" w:rsidP="00346568">
      <w:pPr>
        <w:spacing w:before="120"/>
        <w:jc w:val="center"/>
        <w:rPr>
          <w:rFonts w:ascii="Scala Sans LF" w:hAnsi="Scala Sans LF"/>
          <w:b/>
          <w:bCs/>
          <w:sz w:val="28"/>
          <w:szCs w:val="28"/>
          <w:lang w:val="en-GB"/>
        </w:rPr>
      </w:pPr>
      <w:r w:rsidRPr="00346568">
        <w:rPr>
          <w:rFonts w:ascii="Scala Sans LF" w:hAnsi="Scala Sans LF"/>
          <w:b/>
          <w:bCs/>
          <w:sz w:val="28"/>
          <w:szCs w:val="28"/>
          <w:lang w:val="en-GB"/>
        </w:rPr>
        <w:t>(</w:t>
      </w:r>
      <w:r w:rsidRPr="00346568">
        <w:rPr>
          <w:rFonts w:ascii="Scala Sans LF" w:hAnsi="Scala Sans LF" w:cs="Arial"/>
          <w:b/>
          <w:bCs/>
          <w:sz w:val="28"/>
          <w:szCs w:val="28"/>
          <w:lang w:val="en-GB"/>
        </w:rPr>
        <w:t>by alphabetic order in english</w:t>
      </w:r>
      <w:r w:rsidRPr="00346568">
        <w:rPr>
          <w:rFonts w:ascii="Scala Sans LF" w:hAnsi="Scala Sans LF"/>
          <w:b/>
          <w:bCs/>
          <w:sz w:val="28"/>
          <w:szCs w:val="28"/>
          <w:lang w:val="en-GB"/>
        </w:rPr>
        <w:t>)</w:t>
      </w:r>
    </w:p>
    <w:p w:rsidR="00604584" w:rsidRPr="00C1117F" w:rsidRDefault="00604584" w:rsidP="00634E6E">
      <w:pPr>
        <w:jc w:val="center"/>
        <w:rPr>
          <w:rFonts w:ascii="Scala Sans LF" w:hAnsi="Scala Sans LF" w:cs="Arial"/>
          <w:b/>
          <w:sz w:val="28"/>
          <w:szCs w:val="28"/>
          <w:lang w:val="en-GB"/>
        </w:rPr>
      </w:pPr>
    </w:p>
    <w:p w:rsidR="00B563E6" w:rsidRPr="00C1117F" w:rsidRDefault="00B563E6" w:rsidP="007D77C7">
      <w:pPr>
        <w:rPr>
          <w:rFonts w:ascii="Scala Sans LF" w:hAnsi="Scala Sans LF" w:cs="Arial"/>
          <w:b/>
          <w:szCs w:val="24"/>
          <w:lang w:val="en-GB"/>
        </w:rPr>
        <w:sectPr w:rsidR="00B563E6" w:rsidRPr="00C1117F" w:rsidSect="00634E6E">
          <w:headerReference w:type="default" r:id="rId7"/>
          <w:footerReference w:type="default" r:id="rId8"/>
          <w:pgSz w:w="11906" w:h="16838"/>
          <w:pgMar w:top="1417" w:right="1701" w:bottom="1417" w:left="1418" w:header="708" w:footer="708" w:gutter="0"/>
          <w:cols w:space="708"/>
          <w:docGrid w:linePitch="360"/>
        </w:sectPr>
      </w:pPr>
    </w:p>
    <w:p w:rsidR="008B42C3" w:rsidRPr="004963F4" w:rsidRDefault="008B42C3" w:rsidP="008B42C3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sz w:val="22"/>
          <w:szCs w:val="22"/>
        </w:rPr>
      </w:pPr>
      <w:r>
        <w:rPr>
          <w:rFonts w:ascii="Scala Sans LF" w:hAnsi="Scala Sans LF" w:cs="Calibri"/>
          <w:b/>
          <w:color w:val="FFFFFF" w:themeColor="background1"/>
          <w:sz w:val="22"/>
          <w:szCs w:val="22"/>
        </w:rPr>
        <w:t>AFROSAI-E</w:t>
      </w:r>
    </w:p>
    <w:p w:rsidR="008B42C3" w:rsidRPr="00873295" w:rsidRDefault="008B42C3" w:rsidP="008B42C3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8B42C3" w:rsidRPr="00210CC7" w:rsidRDefault="008B42C3" w:rsidP="008B42C3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210CC7">
        <w:rPr>
          <w:rFonts w:ascii="Scala Sans LF" w:hAnsi="Scala Sans LF" w:cs="Calibri"/>
          <w:sz w:val="22"/>
          <w:szCs w:val="22"/>
          <w:lang w:val="en-GB"/>
        </w:rPr>
        <w:t>EDMOND SHOKO</w:t>
      </w:r>
    </w:p>
    <w:p w:rsidR="008B42C3" w:rsidRDefault="008B42C3" w:rsidP="008B42C3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8B42C3" w:rsidRPr="004963F4" w:rsidRDefault="008B42C3" w:rsidP="008B42C3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sz w:val="22"/>
          <w:szCs w:val="22"/>
        </w:rPr>
      </w:pPr>
      <w:r w:rsidRPr="0043724A">
        <w:rPr>
          <w:rFonts w:ascii="Scala Sans LF" w:hAnsi="Scala Sans LF" w:cs="Calibri"/>
          <w:sz w:val="20"/>
        </w:rPr>
        <w:t xml:space="preserve"> </w:t>
      </w:r>
      <w:r w:rsidRPr="004963F4">
        <w:rPr>
          <w:rFonts w:ascii="Scala Sans LF" w:hAnsi="Scala Sans LF" w:cs="Calibri"/>
          <w:b/>
          <w:color w:val="FFFFFF" w:themeColor="background1"/>
          <w:sz w:val="22"/>
          <w:szCs w:val="22"/>
        </w:rPr>
        <w:t>ALBANIA</w:t>
      </w:r>
    </w:p>
    <w:p w:rsidR="008B42C3" w:rsidRPr="00873295" w:rsidRDefault="008B42C3" w:rsidP="008B42C3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8B42C3" w:rsidRDefault="008B42C3" w:rsidP="008B42C3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BUJAR LESKAJ</w:t>
      </w:r>
    </w:p>
    <w:p w:rsidR="00672C45" w:rsidRPr="0043724A" w:rsidRDefault="008B42C3" w:rsidP="008B42C3">
      <w:pPr>
        <w:tabs>
          <w:tab w:val="left" w:pos="3455"/>
        </w:tabs>
        <w:ind w:left="75"/>
        <w:jc w:val="center"/>
        <w:rPr>
          <w:rFonts w:ascii="Scala Sans LF" w:hAnsi="Scala Sans LF" w:cs="Calibri"/>
          <w:color w:val="FFFFFF" w:themeColor="background1"/>
          <w:sz w:val="20"/>
        </w:rPr>
      </w:pPr>
      <w:r w:rsidRPr="0043724A">
        <w:rPr>
          <w:rFonts w:ascii="Scala Sans LF" w:hAnsi="Scala Sans LF" w:cs="Calibri"/>
          <w:sz w:val="20"/>
        </w:rPr>
        <w:t xml:space="preserve"> </w:t>
      </w:r>
      <w:r w:rsidR="00672C45" w:rsidRPr="0043724A">
        <w:rPr>
          <w:rFonts w:ascii="Scala Sans LF" w:hAnsi="Scala Sans LF" w:cs="Calibri"/>
          <w:sz w:val="20"/>
        </w:rPr>
        <w:t>(</w:t>
      </w:r>
      <w:r w:rsidR="00AE1D71">
        <w:rPr>
          <w:rFonts w:ascii="Scala Sans LF" w:hAnsi="Scala Sans LF" w:cs="Calibri"/>
          <w:sz w:val="20"/>
        </w:rPr>
        <w:t>Chairman</w:t>
      </w:r>
      <w:r w:rsidR="00672C45" w:rsidRPr="0043724A">
        <w:rPr>
          <w:rFonts w:ascii="Scala Sans LF" w:hAnsi="Scala Sans LF" w:cs="Calibri"/>
          <w:sz w:val="20"/>
        </w:rPr>
        <w:t>)</w:t>
      </w:r>
    </w:p>
    <w:p w:rsidR="00323E18" w:rsidRPr="00873295" w:rsidRDefault="00873295" w:rsidP="006C2BFA">
      <w:pPr>
        <w:tabs>
          <w:tab w:val="left" w:pos="3455"/>
        </w:tabs>
        <w:spacing w:before="60"/>
        <w:ind w:left="74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RINALDO MUÇA</w:t>
      </w:r>
    </w:p>
    <w:p w:rsidR="00323E18" w:rsidRPr="00873295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Pr="004963F4" w:rsidRDefault="00873295" w:rsidP="001A63EB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</w:rPr>
      </w:pPr>
      <w:r w:rsidRPr="004963F4">
        <w:rPr>
          <w:rFonts w:ascii="Scala Sans LF" w:hAnsi="Scala Sans LF" w:cs="Calibri"/>
          <w:b/>
          <w:color w:val="FFFFFF" w:themeColor="background1"/>
          <w:sz w:val="22"/>
          <w:szCs w:val="22"/>
        </w:rPr>
        <w:t>ANDORRA</w:t>
      </w:r>
    </w:p>
    <w:p w:rsidR="004963F4" w:rsidRDefault="004963F4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FRANCESC PONS</w:t>
      </w:r>
    </w:p>
    <w:p w:rsidR="00C8636C" w:rsidRPr="00C8636C" w:rsidRDefault="00C8636C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0"/>
        </w:rPr>
      </w:pPr>
      <w:r w:rsidRPr="00C8636C">
        <w:rPr>
          <w:rFonts w:ascii="Scala Sans LF" w:hAnsi="Scala Sans LF" w:cs="Calibri"/>
          <w:sz w:val="20"/>
        </w:rPr>
        <w:t>(President)</w:t>
      </w:r>
    </w:p>
    <w:p w:rsidR="00323E18" w:rsidRPr="00873295" w:rsidRDefault="00323E18" w:rsidP="00873295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</w:p>
    <w:p w:rsidR="00323E18" w:rsidRPr="004963F4" w:rsidRDefault="00873295" w:rsidP="001A63EB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</w:rPr>
      </w:pPr>
      <w:r w:rsidRPr="004963F4">
        <w:rPr>
          <w:rFonts w:ascii="Scala Sans LF" w:hAnsi="Scala Sans LF" w:cs="Calibri"/>
          <w:b/>
          <w:color w:val="FFFFFF" w:themeColor="background1"/>
          <w:sz w:val="22"/>
          <w:szCs w:val="22"/>
        </w:rPr>
        <w:t>ANGOLA</w:t>
      </w:r>
    </w:p>
    <w:p w:rsidR="00323E18" w:rsidRPr="00873295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EXALGINA GAMBÔA</w:t>
      </w:r>
    </w:p>
    <w:p w:rsidR="00672C45" w:rsidRPr="0043724A" w:rsidRDefault="00672C4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0"/>
        </w:rPr>
      </w:pPr>
      <w:r w:rsidRPr="0043724A">
        <w:rPr>
          <w:rFonts w:ascii="Scala Sans LF" w:hAnsi="Scala Sans LF" w:cs="Calibri"/>
          <w:sz w:val="20"/>
        </w:rPr>
        <w:t>(President)</w:t>
      </w:r>
    </w:p>
    <w:p w:rsidR="00323E18" w:rsidRPr="00873295" w:rsidRDefault="00873295" w:rsidP="006C2BFA">
      <w:pPr>
        <w:tabs>
          <w:tab w:val="left" w:pos="3455"/>
        </w:tabs>
        <w:spacing w:before="60"/>
        <w:ind w:left="74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GILBERTO MAGALHÃES</w:t>
      </w:r>
    </w:p>
    <w:p w:rsidR="00323E18" w:rsidRPr="00873295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TARIZA AMARO</w:t>
      </w:r>
    </w:p>
    <w:p w:rsidR="00323E18" w:rsidRPr="00873295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CAETANO BAIÃO</w:t>
      </w:r>
    </w:p>
    <w:p w:rsidR="00323E18" w:rsidRPr="00873295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EDNA RODRIGUES</w:t>
      </w:r>
    </w:p>
    <w:p w:rsidR="00323E18" w:rsidRPr="00873295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ANTÓNIO LANDU</w:t>
      </w:r>
    </w:p>
    <w:p w:rsidR="00323E18" w:rsidRPr="00873295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FILIPE MALONDA</w:t>
      </w:r>
    </w:p>
    <w:p w:rsidR="00323E18" w:rsidRPr="00873295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ARLETE DA CONCEIÇÃO</w:t>
      </w:r>
    </w:p>
    <w:p w:rsidR="00323E18" w:rsidRPr="00873295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JOÃO MPEMBELE</w:t>
      </w:r>
    </w:p>
    <w:p w:rsidR="00323E18" w:rsidRPr="00873295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EMANUELA NARCISO</w:t>
      </w:r>
    </w:p>
    <w:p w:rsidR="00323E18" w:rsidRPr="00873295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ADELINA ADRIANO</w:t>
      </w:r>
    </w:p>
    <w:p w:rsidR="00323E18" w:rsidRPr="00873295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HELENA ANTUNES</w:t>
      </w:r>
    </w:p>
    <w:p w:rsidR="00323E18" w:rsidRPr="00873295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JANUARIO CHIQUITO</w:t>
      </w:r>
    </w:p>
    <w:p w:rsidR="00323E18" w:rsidRPr="00873295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AFONSO MACONGA</w:t>
      </w:r>
    </w:p>
    <w:p w:rsidR="00323E18" w:rsidRPr="00873295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413401" w:rsidRDefault="00413401" w:rsidP="001A63EB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</w:rPr>
      </w:pPr>
      <w:r>
        <w:rPr>
          <w:rFonts w:ascii="Scala Sans LF" w:hAnsi="Scala Sans LF" w:cs="Calibri"/>
          <w:b/>
          <w:color w:val="FFFFFF" w:themeColor="background1"/>
          <w:sz w:val="22"/>
          <w:szCs w:val="22"/>
        </w:rPr>
        <w:t>AUSTRIA</w:t>
      </w:r>
    </w:p>
    <w:p w:rsidR="00323E18" w:rsidRPr="00413401" w:rsidRDefault="00873295" w:rsidP="001A63EB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0"/>
        </w:rPr>
      </w:pPr>
      <w:r w:rsidRPr="00413401">
        <w:rPr>
          <w:rFonts w:ascii="Scala Sans LF" w:hAnsi="Scala Sans LF" w:cs="Calibri"/>
          <w:b/>
          <w:color w:val="FFFFFF" w:themeColor="background1"/>
          <w:sz w:val="20"/>
        </w:rPr>
        <w:t>SG-INTOSAI</w:t>
      </w:r>
    </w:p>
    <w:p w:rsidR="00323E18" w:rsidRPr="00672C45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Pr="00210CC7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210CC7">
        <w:rPr>
          <w:rFonts w:ascii="Scala Sans LF" w:hAnsi="Scala Sans LF" w:cs="Calibri"/>
          <w:sz w:val="22"/>
          <w:szCs w:val="22"/>
        </w:rPr>
        <w:t>MARGIT KRAKER</w:t>
      </w:r>
    </w:p>
    <w:p w:rsidR="00AE1D71" w:rsidRPr="00AE1D71" w:rsidRDefault="00AE1D71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0"/>
          <w:lang w:val="en-GB"/>
        </w:rPr>
      </w:pPr>
      <w:r w:rsidRPr="00AE1D71">
        <w:rPr>
          <w:rFonts w:ascii="Scala Sans LF" w:hAnsi="Scala Sans LF" w:cs="Calibri"/>
          <w:sz w:val="20"/>
          <w:lang w:val="en-GB"/>
        </w:rPr>
        <w:t xml:space="preserve">(President and </w:t>
      </w:r>
    </w:p>
    <w:p w:rsidR="00672C45" w:rsidRPr="00AE1D71" w:rsidRDefault="00AE1D71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0"/>
          <w:lang w:val="en-GB"/>
        </w:rPr>
      </w:pPr>
      <w:r w:rsidRPr="00AE1D71">
        <w:rPr>
          <w:rFonts w:ascii="Scala Sans LF" w:hAnsi="Scala Sans LF" w:cs="Calibri"/>
          <w:sz w:val="20"/>
          <w:lang w:val="en-GB"/>
        </w:rPr>
        <w:t>Secretary General of INTOSAI</w:t>
      </w:r>
      <w:r w:rsidR="00672C45" w:rsidRPr="00AE1D71">
        <w:rPr>
          <w:rFonts w:ascii="Scala Sans LF" w:hAnsi="Scala Sans LF" w:cs="Calibri"/>
          <w:sz w:val="20"/>
          <w:lang w:val="en-GB"/>
        </w:rPr>
        <w:t>)</w:t>
      </w:r>
    </w:p>
    <w:p w:rsidR="00323E18" w:rsidRDefault="00873295" w:rsidP="00B75210">
      <w:pPr>
        <w:tabs>
          <w:tab w:val="left" w:pos="3455"/>
        </w:tabs>
        <w:spacing w:before="120"/>
        <w:ind w:left="74"/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C1117F">
        <w:rPr>
          <w:rFonts w:ascii="Scala Sans LF" w:hAnsi="Scala Sans LF" w:cs="Calibri"/>
          <w:sz w:val="22"/>
          <w:szCs w:val="22"/>
          <w:lang w:val="en-GB"/>
        </w:rPr>
        <w:t>SILKE STEINER</w:t>
      </w:r>
    </w:p>
    <w:p w:rsidR="00C1117F" w:rsidRDefault="00C1117F" w:rsidP="00B75210">
      <w:pPr>
        <w:tabs>
          <w:tab w:val="left" w:pos="3455"/>
        </w:tabs>
        <w:spacing w:before="120"/>
        <w:ind w:left="74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8B42C3" w:rsidRPr="00C1117F" w:rsidRDefault="008B42C3" w:rsidP="00B75210">
      <w:pPr>
        <w:tabs>
          <w:tab w:val="left" w:pos="3455"/>
        </w:tabs>
        <w:spacing w:before="120"/>
        <w:ind w:left="74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C1117F" w:rsidRDefault="00873295" w:rsidP="001A63EB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</w:pPr>
      <w:r w:rsidRPr="00C1117F"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  <w:t>BELGIUM</w:t>
      </w:r>
    </w:p>
    <w:p w:rsidR="00323E18" w:rsidRPr="00C1117F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256A83" w:rsidRPr="00C1117F" w:rsidRDefault="00873295" w:rsidP="00CA46F9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C1117F">
        <w:rPr>
          <w:rFonts w:ascii="Scala Sans LF" w:hAnsi="Scala Sans LF" w:cs="Calibri"/>
          <w:sz w:val="22"/>
          <w:szCs w:val="22"/>
          <w:lang w:val="en-GB"/>
        </w:rPr>
        <w:t>PHILIPPE ROLAND</w:t>
      </w:r>
    </w:p>
    <w:p w:rsidR="008671FB" w:rsidRPr="00C1117F" w:rsidRDefault="008671FB" w:rsidP="00CA46F9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C1117F">
        <w:rPr>
          <w:rFonts w:ascii="Scala Sans LF" w:hAnsi="Scala Sans LF" w:cs="Calibri"/>
          <w:sz w:val="22"/>
          <w:szCs w:val="22"/>
          <w:lang w:val="en-GB"/>
        </w:rPr>
        <w:t>(</w:t>
      </w:r>
      <w:r w:rsidR="00AE1D71" w:rsidRPr="00C1117F">
        <w:rPr>
          <w:rFonts w:ascii="Scala Sans LF" w:hAnsi="Scala Sans LF" w:cs="Calibri"/>
          <w:sz w:val="22"/>
          <w:szCs w:val="22"/>
          <w:lang w:val="en-GB"/>
        </w:rPr>
        <w:t>Senior President</w:t>
      </w:r>
      <w:r w:rsidRPr="00C1117F">
        <w:rPr>
          <w:rFonts w:ascii="Scala Sans LF" w:hAnsi="Scala Sans LF" w:cs="Calibri"/>
          <w:sz w:val="22"/>
          <w:szCs w:val="22"/>
          <w:lang w:val="en-GB"/>
        </w:rPr>
        <w:t>)</w:t>
      </w:r>
    </w:p>
    <w:p w:rsidR="00323E18" w:rsidRPr="00873295" w:rsidRDefault="00873295" w:rsidP="0032645F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873295">
        <w:rPr>
          <w:rFonts w:ascii="Scala Sans LF" w:hAnsi="Scala Sans LF" w:cs="Calibri"/>
          <w:sz w:val="22"/>
          <w:szCs w:val="22"/>
          <w:lang w:val="en-GB"/>
        </w:rPr>
        <w:t>LUK GELDOF</w:t>
      </w:r>
    </w:p>
    <w:p w:rsidR="00323E18" w:rsidRPr="00873295" w:rsidRDefault="00873295" w:rsidP="0032645F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873295">
        <w:rPr>
          <w:rFonts w:ascii="Scala Sans LF" w:hAnsi="Scala Sans LF" w:cs="Calibri"/>
          <w:sz w:val="22"/>
          <w:szCs w:val="22"/>
          <w:lang w:val="en-GB"/>
        </w:rPr>
        <w:t>BERNARD VANDE CASTEELE</w:t>
      </w:r>
    </w:p>
    <w:p w:rsidR="00323E18" w:rsidRDefault="00873295" w:rsidP="0032645F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873295">
        <w:rPr>
          <w:rFonts w:ascii="Scala Sans LF" w:hAnsi="Scala Sans LF" w:cs="Calibri"/>
          <w:sz w:val="22"/>
          <w:szCs w:val="22"/>
          <w:lang w:val="en-GB"/>
        </w:rPr>
        <w:t>STEVEN BERNAGIE</w:t>
      </w:r>
    </w:p>
    <w:p w:rsidR="00C1117F" w:rsidRPr="00873295" w:rsidRDefault="00C1117F" w:rsidP="0032645F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CF7EEA" w:rsidRDefault="00873295" w:rsidP="001A63EB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sz w:val="22"/>
          <w:szCs w:val="22"/>
          <w:lang w:val="en-GB"/>
        </w:rPr>
      </w:pPr>
      <w:r w:rsidRPr="00672C45"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  <w:t>BOSNIA AND HERZEGOVINA</w:t>
      </w:r>
    </w:p>
    <w:p w:rsidR="003842A3" w:rsidRDefault="003842A3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FF693E" w:rsidRDefault="00873295" w:rsidP="0032645F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FF693E">
        <w:rPr>
          <w:rFonts w:ascii="Scala Sans LF" w:hAnsi="Scala Sans LF" w:cs="Calibri"/>
          <w:sz w:val="22"/>
          <w:szCs w:val="22"/>
          <w:lang w:val="en-GB"/>
        </w:rPr>
        <w:t>ELDINA PLEHO</w:t>
      </w:r>
    </w:p>
    <w:p w:rsidR="0059619A" w:rsidRPr="00FF693E" w:rsidRDefault="0059619A" w:rsidP="00A66EB0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FF693E" w:rsidRDefault="00873295" w:rsidP="001A63EB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</w:pPr>
      <w:r w:rsidRPr="00FF693E"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  <w:t>BRAZIL</w:t>
      </w:r>
    </w:p>
    <w:p w:rsidR="00323E18" w:rsidRPr="00FF693E" w:rsidRDefault="00323E18" w:rsidP="0032645F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Default="00873295" w:rsidP="0032645F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WALTON RODRIGUES</w:t>
      </w:r>
    </w:p>
    <w:p w:rsidR="00E00F81" w:rsidRPr="00AB0690" w:rsidRDefault="00E00F81" w:rsidP="0032645F">
      <w:pPr>
        <w:tabs>
          <w:tab w:val="left" w:pos="3455"/>
        </w:tabs>
        <w:jc w:val="center"/>
        <w:rPr>
          <w:rFonts w:ascii="Scala Sans LF" w:hAnsi="Scala Sans LF" w:cs="Calibri"/>
          <w:sz w:val="20"/>
        </w:rPr>
      </w:pPr>
      <w:r w:rsidRPr="00AB0690">
        <w:rPr>
          <w:rFonts w:ascii="Scala Sans LF" w:hAnsi="Scala Sans LF" w:cs="Calibri"/>
          <w:sz w:val="20"/>
        </w:rPr>
        <w:t>(TC da União)</w:t>
      </w:r>
    </w:p>
    <w:p w:rsidR="00323E18" w:rsidRDefault="00873295" w:rsidP="0032645F">
      <w:pPr>
        <w:tabs>
          <w:tab w:val="left" w:pos="3455"/>
        </w:tabs>
        <w:spacing w:before="60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JÚLIO CORRÊA PINHEIRO</w:t>
      </w:r>
    </w:p>
    <w:p w:rsidR="00E00F81" w:rsidRPr="00AB0690" w:rsidRDefault="00E00F81" w:rsidP="0032645F">
      <w:pPr>
        <w:tabs>
          <w:tab w:val="left" w:pos="3455"/>
        </w:tabs>
        <w:spacing w:before="60"/>
        <w:jc w:val="center"/>
        <w:rPr>
          <w:rFonts w:ascii="Scala Sans LF" w:hAnsi="Scala Sans LF" w:cs="Calibri"/>
          <w:sz w:val="20"/>
        </w:rPr>
      </w:pPr>
      <w:r w:rsidRPr="00AB0690">
        <w:rPr>
          <w:rFonts w:ascii="Scala Sans LF" w:hAnsi="Scala Sans LF" w:cs="Calibri"/>
          <w:sz w:val="20"/>
        </w:rPr>
        <w:t>(TCE Amazonas)</w:t>
      </w:r>
    </w:p>
    <w:p w:rsidR="00323E18" w:rsidRPr="00873295" w:rsidRDefault="00323E18" w:rsidP="00E00F81">
      <w:pPr>
        <w:tabs>
          <w:tab w:val="left" w:pos="3455"/>
        </w:tabs>
        <w:rPr>
          <w:rFonts w:ascii="Scala Sans LF" w:hAnsi="Scala Sans LF" w:cs="Calibri"/>
          <w:sz w:val="22"/>
          <w:szCs w:val="22"/>
        </w:rPr>
      </w:pPr>
    </w:p>
    <w:p w:rsidR="00323E18" w:rsidRPr="007823E7" w:rsidRDefault="00873295" w:rsidP="001A63EB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</w:rPr>
      </w:pPr>
      <w:r w:rsidRPr="007823E7">
        <w:rPr>
          <w:rFonts w:ascii="Scala Sans LF" w:hAnsi="Scala Sans LF" w:cs="Calibri"/>
          <w:b/>
          <w:color w:val="FFFFFF" w:themeColor="background1"/>
          <w:sz w:val="22"/>
          <w:szCs w:val="22"/>
        </w:rPr>
        <w:t>BULGARIA</w:t>
      </w:r>
    </w:p>
    <w:p w:rsidR="00323E18" w:rsidRPr="00873295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Default="00873295" w:rsidP="007D6308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TZVETAN TZVETKOV</w:t>
      </w:r>
    </w:p>
    <w:p w:rsidR="00AB0690" w:rsidRPr="00AB0690" w:rsidRDefault="00AB0690" w:rsidP="007D6308">
      <w:pPr>
        <w:tabs>
          <w:tab w:val="left" w:pos="3455"/>
        </w:tabs>
        <w:jc w:val="center"/>
        <w:rPr>
          <w:rFonts w:ascii="Scala Sans LF" w:hAnsi="Scala Sans LF" w:cs="Calibri"/>
          <w:sz w:val="20"/>
        </w:rPr>
      </w:pPr>
      <w:r w:rsidRPr="00AB0690">
        <w:rPr>
          <w:rFonts w:ascii="Scala Sans LF" w:hAnsi="Scala Sans LF" w:cs="Calibri"/>
          <w:sz w:val="20"/>
        </w:rPr>
        <w:t>(President)</w:t>
      </w:r>
    </w:p>
    <w:p w:rsidR="00323E18" w:rsidRPr="00873295" w:rsidRDefault="00873295" w:rsidP="007D6308">
      <w:pPr>
        <w:tabs>
          <w:tab w:val="left" w:pos="3455"/>
        </w:tabs>
        <w:spacing w:before="60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DETELINA HADJIEVA</w:t>
      </w:r>
    </w:p>
    <w:p w:rsidR="00323E18" w:rsidRPr="00873295" w:rsidRDefault="00323E18" w:rsidP="00611306">
      <w:pPr>
        <w:tabs>
          <w:tab w:val="left" w:pos="3455"/>
        </w:tabs>
        <w:rPr>
          <w:rFonts w:ascii="Scala Sans LF" w:hAnsi="Scala Sans LF" w:cs="Calibri"/>
          <w:sz w:val="22"/>
          <w:szCs w:val="22"/>
        </w:rPr>
      </w:pPr>
    </w:p>
    <w:p w:rsidR="00323E18" w:rsidRPr="00C1117F" w:rsidRDefault="00873295" w:rsidP="001A63EB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</w:pPr>
      <w:r w:rsidRPr="00C1117F"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  <w:t>BURKINA FASO</w:t>
      </w:r>
    </w:p>
    <w:p w:rsidR="00323E18" w:rsidRPr="00C1117F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C1117F" w:rsidRDefault="00873295" w:rsidP="007D6308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C1117F">
        <w:rPr>
          <w:rFonts w:ascii="Scala Sans LF" w:hAnsi="Scala Sans LF" w:cs="Calibri"/>
          <w:sz w:val="22"/>
          <w:szCs w:val="22"/>
          <w:lang w:val="en-GB"/>
        </w:rPr>
        <w:t>JEAN EMILE SOMDA</w:t>
      </w:r>
    </w:p>
    <w:p w:rsidR="00611306" w:rsidRPr="00C1117F" w:rsidRDefault="00611306" w:rsidP="007D6308">
      <w:pPr>
        <w:tabs>
          <w:tab w:val="left" w:pos="3455"/>
        </w:tabs>
        <w:jc w:val="center"/>
        <w:rPr>
          <w:rFonts w:ascii="Scala Sans LF" w:hAnsi="Scala Sans LF" w:cs="Calibri"/>
          <w:color w:val="FFFFFF" w:themeColor="background1"/>
          <w:sz w:val="20"/>
          <w:lang w:val="en-GB"/>
        </w:rPr>
      </w:pPr>
      <w:r w:rsidRPr="00C1117F">
        <w:rPr>
          <w:rFonts w:ascii="Scala Sans LF" w:hAnsi="Scala Sans LF" w:cs="Calibri"/>
          <w:sz w:val="20"/>
          <w:lang w:val="en-GB"/>
        </w:rPr>
        <w:t>(</w:t>
      </w:r>
      <w:r w:rsidR="00E845E5" w:rsidRPr="00C1117F">
        <w:rPr>
          <w:rFonts w:ascii="Scala Sans LF" w:hAnsi="Scala Sans LF" w:cs="Calibri"/>
          <w:sz w:val="20"/>
          <w:lang w:val="en-GB"/>
        </w:rPr>
        <w:t xml:space="preserve">First </w:t>
      </w:r>
      <w:r w:rsidRPr="00C1117F">
        <w:rPr>
          <w:rFonts w:ascii="Scala Sans LF" w:hAnsi="Scala Sans LF" w:cs="Calibri"/>
          <w:sz w:val="20"/>
          <w:lang w:val="en-GB"/>
        </w:rPr>
        <w:t>President)</w:t>
      </w:r>
    </w:p>
    <w:p w:rsidR="00323E18" w:rsidRPr="00210CC7" w:rsidRDefault="00611306" w:rsidP="007D6308">
      <w:pPr>
        <w:tabs>
          <w:tab w:val="left" w:pos="3455"/>
        </w:tabs>
        <w:spacing w:before="60"/>
        <w:jc w:val="center"/>
        <w:rPr>
          <w:rFonts w:ascii="Scala Sans LF" w:hAnsi="Scala Sans LF" w:cs="Calibri"/>
          <w:sz w:val="22"/>
          <w:szCs w:val="22"/>
        </w:rPr>
      </w:pPr>
      <w:r w:rsidRPr="00210CC7">
        <w:rPr>
          <w:rFonts w:ascii="Scala Sans LF" w:hAnsi="Scala Sans LF" w:cs="Calibri"/>
          <w:sz w:val="22"/>
          <w:szCs w:val="22"/>
        </w:rPr>
        <w:t>JUSTIN J.</w:t>
      </w:r>
      <w:r w:rsidR="00873295" w:rsidRPr="00210CC7">
        <w:rPr>
          <w:rFonts w:ascii="Scala Sans LF" w:hAnsi="Scala Sans LF" w:cs="Calibri"/>
          <w:sz w:val="22"/>
          <w:szCs w:val="22"/>
        </w:rPr>
        <w:t>B. BOUDA</w:t>
      </w:r>
    </w:p>
    <w:p w:rsidR="00C577C3" w:rsidRPr="00210CC7" w:rsidRDefault="00C577C3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Pr="00C577C3" w:rsidRDefault="00873295" w:rsidP="001A63EB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</w:rPr>
      </w:pPr>
      <w:r w:rsidRPr="00C577C3">
        <w:rPr>
          <w:rFonts w:ascii="Scala Sans LF" w:hAnsi="Scala Sans LF" w:cs="Calibri"/>
          <w:b/>
          <w:color w:val="FFFFFF" w:themeColor="background1"/>
          <w:sz w:val="22"/>
          <w:szCs w:val="22"/>
        </w:rPr>
        <w:t>CABO VERDE</w:t>
      </w:r>
    </w:p>
    <w:p w:rsidR="00C577C3" w:rsidRDefault="00C577C3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Pr="00873295" w:rsidRDefault="00873295" w:rsidP="007D6308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JOSÉ MARIA CARDOSO</w:t>
      </w:r>
    </w:p>
    <w:p w:rsidR="00323E18" w:rsidRPr="00873295" w:rsidRDefault="00873295" w:rsidP="007D6308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LUIS ORTET DA VEIGA</w:t>
      </w:r>
    </w:p>
    <w:p w:rsidR="00323E18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867676" w:rsidRDefault="00867676" w:rsidP="001A63EB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</w:rPr>
      </w:pPr>
      <w:r>
        <w:rPr>
          <w:rFonts w:ascii="Scala Sans LF" w:hAnsi="Scala Sans LF" w:cs="Calibri"/>
          <w:b/>
          <w:color w:val="FFFFFF" w:themeColor="background1"/>
          <w:sz w:val="22"/>
          <w:szCs w:val="22"/>
        </w:rPr>
        <w:t>CAMEROON</w:t>
      </w:r>
    </w:p>
    <w:p w:rsidR="00323E18" w:rsidRPr="00867676" w:rsidRDefault="00873295" w:rsidP="001A63EB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0"/>
        </w:rPr>
      </w:pPr>
      <w:r w:rsidRPr="00867676">
        <w:rPr>
          <w:rFonts w:ascii="Scala Sans LF" w:hAnsi="Scala Sans LF" w:cs="Calibri"/>
          <w:b/>
          <w:color w:val="FFFFFF" w:themeColor="background1"/>
          <w:sz w:val="20"/>
        </w:rPr>
        <w:t>SG-AFROSAI</w:t>
      </w:r>
    </w:p>
    <w:p w:rsidR="00323E18" w:rsidRPr="00873295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Default="00873295" w:rsidP="007D6308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MBAH ACHA ROSE FOMUNDAM</w:t>
      </w:r>
    </w:p>
    <w:p w:rsidR="006C08D8" w:rsidRPr="00C1117F" w:rsidRDefault="00E845E5" w:rsidP="007D6308">
      <w:pPr>
        <w:tabs>
          <w:tab w:val="left" w:pos="3455"/>
        </w:tabs>
        <w:jc w:val="center"/>
        <w:rPr>
          <w:rFonts w:ascii="Scala Sans LF" w:hAnsi="Scala Sans LF" w:cs="Calibri"/>
          <w:color w:val="FFFFFF" w:themeColor="background1"/>
          <w:sz w:val="20"/>
          <w:lang w:val="en-GB"/>
        </w:rPr>
      </w:pPr>
      <w:r w:rsidRPr="00C1117F">
        <w:rPr>
          <w:rFonts w:ascii="Scala Sans LF" w:hAnsi="Scala Sans LF" w:cs="Calibri"/>
          <w:sz w:val="20"/>
          <w:lang w:val="en-GB"/>
        </w:rPr>
        <w:t>(Secretary-General</w:t>
      </w:r>
      <w:r w:rsidR="006C08D8" w:rsidRPr="00C1117F">
        <w:rPr>
          <w:rFonts w:ascii="Scala Sans LF" w:hAnsi="Scala Sans LF" w:cs="Calibri"/>
          <w:sz w:val="20"/>
          <w:lang w:val="en-GB"/>
        </w:rPr>
        <w:t>)</w:t>
      </w:r>
    </w:p>
    <w:p w:rsidR="00323E18" w:rsidRPr="00C1117F" w:rsidRDefault="00873295" w:rsidP="007D6308">
      <w:pPr>
        <w:tabs>
          <w:tab w:val="left" w:pos="3455"/>
        </w:tabs>
        <w:spacing w:before="60"/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C1117F">
        <w:rPr>
          <w:rFonts w:ascii="Scala Sans LF" w:hAnsi="Scala Sans LF" w:cs="Calibri"/>
          <w:sz w:val="22"/>
          <w:szCs w:val="22"/>
          <w:lang w:val="en-GB"/>
        </w:rPr>
        <w:t>HASSAN</w:t>
      </w:r>
    </w:p>
    <w:p w:rsidR="00323E18" w:rsidRPr="00C1117F" w:rsidRDefault="00873295" w:rsidP="007D6308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C1117F">
        <w:rPr>
          <w:rFonts w:ascii="Scala Sans LF" w:hAnsi="Scala Sans LF" w:cs="Calibri"/>
          <w:sz w:val="22"/>
          <w:szCs w:val="22"/>
          <w:lang w:val="en-GB"/>
        </w:rPr>
        <w:t>PRUDENCE NGOUDJOU</w:t>
      </w:r>
    </w:p>
    <w:p w:rsidR="00323E18" w:rsidRPr="00C1117F" w:rsidRDefault="00873295" w:rsidP="007D6308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C1117F">
        <w:rPr>
          <w:rFonts w:ascii="Scala Sans LF" w:hAnsi="Scala Sans LF" w:cs="Calibri"/>
          <w:sz w:val="22"/>
          <w:szCs w:val="22"/>
          <w:lang w:val="en-GB"/>
        </w:rPr>
        <w:t>EVRAD LELE TIAM</w:t>
      </w:r>
    </w:p>
    <w:p w:rsidR="00FF693E" w:rsidRPr="00873295" w:rsidRDefault="00FF693E" w:rsidP="00981799">
      <w:pPr>
        <w:tabs>
          <w:tab w:val="left" w:pos="3455"/>
        </w:tabs>
        <w:rPr>
          <w:rFonts w:ascii="Scala Sans LF" w:hAnsi="Scala Sans LF" w:cs="Calibri"/>
          <w:sz w:val="22"/>
          <w:szCs w:val="22"/>
          <w:lang w:val="en-GB"/>
        </w:rPr>
      </w:pPr>
    </w:p>
    <w:p w:rsidR="0042316C" w:rsidRDefault="0042316C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</w:pPr>
      <w:r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  <w:t>CONGO</w:t>
      </w:r>
    </w:p>
    <w:p w:rsidR="00323E18" w:rsidRPr="0042316C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18"/>
          <w:szCs w:val="18"/>
          <w:lang w:val="en-GB"/>
        </w:rPr>
      </w:pPr>
      <w:r w:rsidRPr="0042316C">
        <w:rPr>
          <w:rFonts w:ascii="Scala Sans LF" w:hAnsi="Scala Sans LF" w:cs="Calibri"/>
          <w:b/>
          <w:color w:val="FFFFFF" w:themeColor="background1"/>
          <w:sz w:val="18"/>
          <w:szCs w:val="18"/>
          <w:lang w:val="en-GB"/>
        </w:rPr>
        <w:t>DEMOCRATIC REPUBLIC OF THE</w:t>
      </w:r>
    </w:p>
    <w:p w:rsidR="007823E7" w:rsidRDefault="007823E7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873295">
        <w:rPr>
          <w:rFonts w:ascii="Scala Sans LF" w:hAnsi="Scala Sans LF" w:cs="Calibri"/>
          <w:sz w:val="22"/>
          <w:szCs w:val="22"/>
          <w:lang w:val="en-GB"/>
        </w:rPr>
        <w:t>ERNEST IZEMENGIA NSAA-NSAA</w:t>
      </w:r>
      <w:r w:rsidR="0042316C">
        <w:rPr>
          <w:rFonts w:ascii="Scala Sans LF" w:hAnsi="Scala Sans LF" w:cs="Calibri"/>
          <w:sz w:val="22"/>
          <w:szCs w:val="22"/>
          <w:lang w:val="en-GB"/>
        </w:rPr>
        <w:t xml:space="preserve"> </w:t>
      </w:r>
    </w:p>
    <w:p w:rsidR="00C673ED" w:rsidRPr="00210CC7" w:rsidRDefault="00C673ED" w:rsidP="00C673ED">
      <w:pPr>
        <w:tabs>
          <w:tab w:val="left" w:pos="3455"/>
        </w:tabs>
        <w:ind w:left="75"/>
        <w:jc w:val="center"/>
        <w:rPr>
          <w:rFonts w:ascii="Scala Sans LF" w:hAnsi="Scala Sans LF" w:cs="Calibri"/>
          <w:color w:val="FFFFFF" w:themeColor="background1"/>
          <w:sz w:val="20"/>
          <w:lang w:val="en-GB"/>
        </w:rPr>
      </w:pPr>
      <w:r w:rsidRPr="00210CC7">
        <w:rPr>
          <w:rFonts w:ascii="Scala Sans LF" w:hAnsi="Scala Sans LF" w:cs="Calibri"/>
          <w:sz w:val="20"/>
          <w:lang w:val="en-GB"/>
        </w:rPr>
        <w:t>(President)</w:t>
      </w:r>
    </w:p>
    <w:p w:rsidR="00323E18" w:rsidRPr="00873295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873295">
        <w:rPr>
          <w:rFonts w:ascii="Scala Sans LF" w:hAnsi="Scala Sans LF" w:cs="Calibri"/>
          <w:sz w:val="22"/>
          <w:szCs w:val="22"/>
          <w:lang w:val="en-GB"/>
        </w:rPr>
        <w:t>ALAIN TSHIBANGU KALOMBO</w:t>
      </w:r>
    </w:p>
    <w:p w:rsidR="00323E18" w:rsidRPr="00873295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672C45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</w:pPr>
      <w:r w:rsidRPr="00672C45"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  <w:t>COMORES</w:t>
      </w:r>
    </w:p>
    <w:p w:rsidR="00323E18" w:rsidRPr="00873295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873295">
        <w:rPr>
          <w:rFonts w:ascii="Scala Sans LF" w:hAnsi="Scala Sans LF" w:cs="Calibri"/>
          <w:sz w:val="22"/>
          <w:szCs w:val="22"/>
          <w:lang w:val="en-GB"/>
        </w:rPr>
        <w:t>AHMED ELHARIF HAMIDI</w:t>
      </w:r>
    </w:p>
    <w:p w:rsidR="004A3F5E" w:rsidRPr="00210CC7" w:rsidRDefault="004A3F5E" w:rsidP="004A3F5E">
      <w:pPr>
        <w:tabs>
          <w:tab w:val="left" w:pos="3455"/>
        </w:tabs>
        <w:ind w:left="75"/>
        <w:jc w:val="center"/>
        <w:rPr>
          <w:rFonts w:ascii="Scala Sans LF" w:hAnsi="Scala Sans LF" w:cs="Calibri"/>
          <w:color w:val="FFFFFF" w:themeColor="background1"/>
          <w:sz w:val="20"/>
          <w:lang w:val="en-GB"/>
        </w:rPr>
      </w:pPr>
      <w:r w:rsidRPr="00210CC7">
        <w:rPr>
          <w:rFonts w:ascii="Scala Sans LF" w:hAnsi="Scala Sans LF" w:cs="Calibri"/>
          <w:sz w:val="20"/>
          <w:lang w:val="en-GB"/>
        </w:rPr>
        <w:t>(President)</w:t>
      </w:r>
    </w:p>
    <w:p w:rsidR="00323E18" w:rsidRPr="00873295" w:rsidRDefault="00873295" w:rsidP="004A3F5E">
      <w:pPr>
        <w:tabs>
          <w:tab w:val="left" w:pos="3455"/>
        </w:tabs>
        <w:spacing w:before="60"/>
        <w:ind w:left="74"/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873295">
        <w:rPr>
          <w:rFonts w:ascii="Scala Sans LF" w:hAnsi="Scala Sans LF" w:cs="Calibri"/>
          <w:sz w:val="22"/>
          <w:szCs w:val="22"/>
          <w:lang w:val="en-GB"/>
        </w:rPr>
        <w:t>DJAMILA MCHAMI</w:t>
      </w:r>
    </w:p>
    <w:p w:rsidR="00323E18" w:rsidRPr="00873295" w:rsidRDefault="00323E18" w:rsidP="00873295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672C45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</w:pPr>
      <w:r w:rsidRPr="00672C45"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  <w:t>CZECH REPUBLIC</w:t>
      </w:r>
    </w:p>
    <w:p w:rsidR="003F63A4" w:rsidRDefault="003F63A4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873295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873295">
        <w:rPr>
          <w:rFonts w:ascii="Scala Sans LF" w:hAnsi="Scala Sans LF" w:cs="Calibri"/>
          <w:sz w:val="22"/>
          <w:szCs w:val="22"/>
          <w:lang w:val="en-GB"/>
        </w:rPr>
        <w:t>MICHAELA ROSECKÁ</w:t>
      </w:r>
    </w:p>
    <w:p w:rsidR="00323E18" w:rsidRPr="00210CC7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fr-FR"/>
        </w:rPr>
      </w:pPr>
      <w:r w:rsidRPr="00210CC7">
        <w:rPr>
          <w:rFonts w:ascii="Scala Sans LF" w:hAnsi="Scala Sans LF" w:cs="Calibri"/>
          <w:sz w:val="22"/>
          <w:szCs w:val="22"/>
          <w:lang w:val="fr-FR"/>
        </w:rPr>
        <w:t>MICHAL RAMPÍR</w:t>
      </w:r>
    </w:p>
    <w:p w:rsidR="00323E18" w:rsidRPr="00210CC7" w:rsidRDefault="00323E18" w:rsidP="00873295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  <w:lang w:val="fr-FR"/>
        </w:rPr>
      </w:pPr>
    </w:p>
    <w:p w:rsidR="00323E18" w:rsidRPr="00210CC7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  <w:lang w:val="fr-FR"/>
        </w:rPr>
      </w:pPr>
      <w:r w:rsidRPr="00210CC7">
        <w:rPr>
          <w:rFonts w:ascii="Scala Sans LF" w:hAnsi="Scala Sans LF" w:cs="Calibri"/>
          <w:b/>
          <w:color w:val="FFFFFF" w:themeColor="background1"/>
          <w:sz w:val="22"/>
          <w:szCs w:val="22"/>
          <w:lang w:val="fr-FR"/>
        </w:rPr>
        <w:t>DENMARK</w:t>
      </w:r>
    </w:p>
    <w:p w:rsidR="00323E18" w:rsidRPr="00210CC7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fr-FR"/>
        </w:rPr>
      </w:pPr>
    </w:p>
    <w:p w:rsidR="00323E18" w:rsidRPr="00210CC7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fr-FR"/>
        </w:rPr>
      </w:pPr>
      <w:r w:rsidRPr="00210CC7">
        <w:rPr>
          <w:rFonts w:ascii="Scala Sans LF" w:hAnsi="Scala Sans LF" w:cs="Calibri"/>
          <w:sz w:val="22"/>
          <w:szCs w:val="22"/>
          <w:lang w:val="fr-FR"/>
        </w:rPr>
        <w:t>GITTE JUEL NIKLASSON</w:t>
      </w:r>
    </w:p>
    <w:p w:rsidR="00323E18" w:rsidRPr="00C1117F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C1117F">
        <w:rPr>
          <w:rFonts w:ascii="Scala Sans LF" w:hAnsi="Scala Sans LF" w:cs="Calibri"/>
          <w:sz w:val="22"/>
          <w:szCs w:val="22"/>
          <w:lang w:val="en-GB"/>
        </w:rPr>
        <w:t>EVA MOLL GHIN</w:t>
      </w:r>
    </w:p>
    <w:p w:rsidR="00323E18" w:rsidRPr="00C1117F" w:rsidRDefault="00323E18" w:rsidP="000358EE">
      <w:pPr>
        <w:tabs>
          <w:tab w:val="left" w:pos="3455"/>
        </w:tabs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C1117F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</w:pPr>
      <w:r w:rsidRPr="00C1117F"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  <w:t>ESTONIA</w:t>
      </w:r>
    </w:p>
    <w:p w:rsidR="00323E18" w:rsidRPr="00C1117F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C1117F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C1117F">
        <w:rPr>
          <w:rFonts w:ascii="Scala Sans LF" w:hAnsi="Scala Sans LF" w:cs="Calibri"/>
          <w:sz w:val="22"/>
          <w:szCs w:val="22"/>
          <w:lang w:val="en-GB"/>
        </w:rPr>
        <w:t>JANAR HOLM</w:t>
      </w:r>
    </w:p>
    <w:p w:rsidR="003C0826" w:rsidRPr="00C1117F" w:rsidRDefault="003C0826" w:rsidP="003C0826">
      <w:pPr>
        <w:tabs>
          <w:tab w:val="left" w:pos="3455"/>
        </w:tabs>
        <w:ind w:left="75"/>
        <w:jc w:val="center"/>
        <w:rPr>
          <w:rFonts w:ascii="Scala Sans LF" w:hAnsi="Scala Sans LF" w:cs="Calibri"/>
          <w:color w:val="FFFFFF" w:themeColor="background1"/>
          <w:sz w:val="20"/>
          <w:lang w:val="en-GB"/>
        </w:rPr>
      </w:pPr>
      <w:r w:rsidRPr="00C1117F">
        <w:rPr>
          <w:rFonts w:ascii="Scala Sans LF" w:hAnsi="Scala Sans LF" w:cs="Calibri"/>
          <w:sz w:val="20"/>
          <w:lang w:val="en-GB"/>
        </w:rPr>
        <w:t>(Auditor Ge</w:t>
      </w:r>
      <w:r w:rsidR="00C673ED" w:rsidRPr="00C1117F">
        <w:rPr>
          <w:rFonts w:ascii="Scala Sans LF" w:hAnsi="Scala Sans LF" w:cs="Calibri"/>
          <w:sz w:val="20"/>
          <w:lang w:val="en-GB"/>
        </w:rPr>
        <w:t>ne</w:t>
      </w:r>
      <w:r w:rsidRPr="00C1117F">
        <w:rPr>
          <w:rFonts w:ascii="Scala Sans LF" w:hAnsi="Scala Sans LF" w:cs="Calibri"/>
          <w:sz w:val="20"/>
          <w:lang w:val="en-GB"/>
        </w:rPr>
        <w:t>ral)</w:t>
      </w:r>
    </w:p>
    <w:p w:rsidR="00323E18" w:rsidRDefault="00873295" w:rsidP="003C0826">
      <w:pPr>
        <w:tabs>
          <w:tab w:val="left" w:pos="3455"/>
        </w:tabs>
        <w:spacing w:before="60"/>
        <w:ind w:left="74"/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873295">
        <w:rPr>
          <w:rFonts w:ascii="Scala Sans LF" w:hAnsi="Scala Sans LF" w:cs="Calibri"/>
          <w:sz w:val="22"/>
          <w:szCs w:val="22"/>
          <w:lang w:val="en-GB"/>
        </w:rPr>
        <w:t>AIRI ANDRESSON</w:t>
      </w:r>
    </w:p>
    <w:p w:rsidR="00AE1D71" w:rsidRDefault="00AE1D71" w:rsidP="003C0826">
      <w:pPr>
        <w:tabs>
          <w:tab w:val="left" w:pos="3455"/>
        </w:tabs>
        <w:spacing w:before="60"/>
        <w:ind w:left="74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AE1D71" w:rsidRPr="00672C45" w:rsidRDefault="00AE1D71" w:rsidP="00AE1D71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</w:pPr>
      <w:r w:rsidRPr="00672C45"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  <w:t>EUROPEAN C</w:t>
      </w:r>
      <w:r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  <w:t>OMMISSION</w:t>
      </w:r>
    </w:p>
    <w:p w:rsidR="00AE1D71" w:rsidRPr="00873295" w:rsidRDefault="00AE1D71" w:rsidP="00AE1D71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AE1D71" w:rsidRPr="00AE1D71" w:rsidRDefault="00C673ED" w:rsidP="00AE1D71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  <w:r>
        <w:rPr>
          <w:rFonts w:ascii="Scala Sans LF" w:hAnsi="Scala Sans LF" w:cs="Calibri"/>
          <w:sz w:val="22"/>
          <w:szCs w:val="22"/>
          <w:lang w:val="en-GB"/>
        </w:rPr>
        <w:t>SUSANNE WILLE</w:t>
      </w:r>
    </w:p>
    <w:p w:rsidR="00323E18" w:rsidRDefault="00323E18" w:rsidP="003C0826">
      <w:pPr>
        <w:tabs>
          <w:tab w:val="left" w:pos="3455"/>
        </w:tabs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672C45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</w:pPr>
      <w:r w:rsidRPr="00672C45"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  <w:t>EUROPEAN COURT OF AUDITORS</w:t>
      </w:r>
    </w:p>
    <w:p w:rsidR="00323E18" w:rsidRPr="00873295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C1117F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C1117F">
        <w:rPr>
          <w:rFonts w:ascii="Scala Sans LF" w:hAnsi="Scala Sans LF" w:cs="Calibri"/>
          <w:sz w:val="22"/>
          <w:szCs w:val="22"/>
          <w:lang w:val="en-GB"/>
        </w:rPr>
        <w:t>JOÃO FIGUEIREDO</w:t>
      </w:r>
    </w:p>
    <w:p w:rsidR="00323E18" w:rsidRPr="00AE1D71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AE1D71">
        <w:rPr>
          <w:rFonts w:ascii="Scala Sans LF" w:hAnsi="Scala Sans LF" w:cs="Calibri"/>
          <w:sz w:val="22"/>
          <w:szCs w:val="22"/>
          <w:lang w:val="en-GB"/>
        </w:rPr>
        <w:t>EVA LINDSTRÖM</w:t>
      </w:r>
    </w:p>
    <w:p w:rsidR="00323E18" w:rsidRPr="00C1117F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C1117F">
        <w:rPr>
          <w:rFonts w:ascii="Scala Sans LF" w:hAnsi="Scala Sans LF" w:cs="Calibri"/>
          <w:sz w:val="22"/>
          <w:szCs w:val="22"/>
          <w:lang w:val="en-GB"/>
        </w:rPr>
        <w:t>ELISABETH FRANCO</w:t>
      </w:r>
    </w:p>
    <w:p w:rsidR="00C1117F" w:rsidRPr="00C1117F" w:rsidRDefault="00C1117F" w:rsidP="00E23C30">
      <w:pPr>
        <w:tabs>
          <w:tab w:val="left" w:pos="3455"/>
        </w:tabs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C1117F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</w:pPr>
      <w:r w:rsidRPr="00C1117F"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  <w:t>FINLAND</w:t>
      </w:r>
    </w:p>
    <w:p w:rsidR="00323E18" w:rsidRPr="00C1117F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C673ED" w:rsidRPr="00C673ED" w:rsidRDefault="00C673ED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C673ED">
        <w:rPr>
          <w:rFonts w:ascii="Scala Sans LF" w:hAnsi="Scala Sans LF" w:cs="Calibri"/>
          <w:sz w:val="22"/>
          <w:szCs w:val="22"/>
          <w:lang w:val="en-GB"/>
        </w:rPr>
        <w:t>TYTTI YLI-VIIKARI</w:t>
      </w:r>
    </w:p>
    <w:p w:rsidR="00C673ED" w:rsidRPr="00C673ED" w:rsidRDefault="00C673ED" w:rsidP="00C673ED">
      <w:pPr>
        <w:tabs>
          <w:tab w:val="left" w:pos="3455"/>
        </w:tabs>
        <w:ind w:left="75"/>
        <w:jc w:val="center"/>
        <w:rPr>
          <w:rFonts w:ascii="Scala Sans LF" w:hAnsi="Scala Sans LF" w:cs="Calibri"/>
          <w:color w:val="FFFFFF" w:themeColor="background1"/>
          <w:sz w:val="20"/>
          <w:lang w:val="en-GB"/>
        </w:rPr>
      </w:pPr>
      <w:r w:rsidRPr="00C673ED">
        <w:rPr>
          <w:rFonts w:ascii="Scala Sans LF" w:hAnsi="Scala Sans LF" w:cs="Calibri"/>
          <w:sz w:val="20"/>
          <w:lang w:val="en-GB"/>
        </w:rPr>
        <w:t>(Auditor General)</w:t>
      </w:r>
    </w:p>
    <w:p w:rsidR="00323E18" w:rsidRDefault="00873295" w:rsidP="00B76CCE">
      <w:pPr>
        <w:tabs>
          <w:tab w:val="left" w:pos="3455"/>
        </w:tabs>
        <w:spacing w:before="60"/>
        <w:ind w:left="74"/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C673ED">
        <w:rPr>
          <w:rFonts w:ascii="Scala Sans LF" w:hAnsi="Scala Sans LF" w:cs="Calibri"/>
          <w:sz w:val="22"/>
          <w:szCs w:val="22"/>
          <w:lang w:val="en-GB"/>
        </w:rPr>
        <w:t>HELI MIKKELÄ</w:t>
      </w:r>
    </w:p>
    <w:p w:rsidR="00C1117F" w:rsidRPr="00C673ED" w:rsidRDefault="00C1117F" w:rsidP="00B76CCE">
      <w:pPr>
        <w:tabs>
          <w:tab w:val="left" w:pos="3455"/>
        </w:tabs>
        <w:spacing w:before="60"/>
        <w:ind w:left="74"/>
        <w:jc w:val="center"/>
        <w:rPr>
          <w:rFonts w:ascii="Scala Sans LF" w:hAnsi="Scala Sans LF" w:cs="Calibri"/>
          <w:sz w:val="22"/>
          <w:szCs w:val="22"/>
          <w:lang w:val="en-GB"/>
        </w:rPr>
      </w:pPr>
      <w:r>
        <w:rPr>
          <w:rFonts w:ascii="Scala Sans LF" w:hAnsi="Scala Sans LF" w:cs="Calibri"/>
          <w:sz w:val="22"/>
          <w:szCs w:val="22"/>
          <w:lang w:val="en-GB"/>
        </w:rPr>
        <w:t xml:space="preserve">VIVI </w:t>
      </w:r>
      <w:r w:rsidRPr="00C1117F">
        <w:rPr>
          <w:rFonts w:ascii="Scala Sans LF" w:hAnsi="Scala Sans LF" w:cs="Calibri"/>
          <w:sz w:val="22"/>
          <w:szCs w:val="22"/>
          <w:lang w:val="en-GB"/>
        </w:rPr>
        <w:t>NIEMENMAA</w:t>
      </w:r>
    </w:p>
    <w:p w:rsidR="00C673ED" w:rsidRPr="00C673ED" w:rsidRDefault="00C673ED" w:rsidP="00955036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C1117F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</w:pPr>
      <w:r w:rsidRPr="00C1117F"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  <w:t>FRANCE</w:t>
      </w:r>
    </w:p>
    <w:p w:rsidR="003F63A4" w:rsidRPr="00C1117F" w:rsidRDefault="003F63A4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C1117F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C1117F">
        <w:rPr>
          <w:rFonts w:ascii="Scala Sans LF" w:hAnsi="Scala Sans LF" w:cs="Calibri"/>
          <w:sz w:val="22"/>
          <w:szCs w:val="22"/>
          <w:lang w:val="en-GB"/>
        </w:rPr>
        <w:t>RÉMI FRENTZ</w:t>
      </w:r>
    </w:p>
    <w:p w:rsidR="0024166C" w:rsidRPr="00C1117F" w:rsidRDefault="0024166C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C1117F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</w:pPr>
      <w:r w:rsidRPr="00C1117F"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  <w:t>GABON</w:t>
      </w:r>
    </w:p>
    <w:p w:rsidR="00323E18" w:rsidRPr="00C1117F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C1117F" w:rsidRDefault="00873295" w:rsidP="007D6308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C1117F">
        <w:rPr>
          <w:rFonts w:ascii="Scala Sans LF" w:hAnsi="Scala Sans LF" w:cs="Calibri"/>
          <w:sz w:val="22"/>
          <w:szCs w:val="22"/>
          <w:lang w:val="en-GB"/>
        </w:rPr>
        <w:t>GILBERT NGOULAKIA</w:t>
      </w:r>
    </w:p>
    <w:p w:rsidR="00CF0445" w:rsidRPr="00C1117F" w:rsidRDefault="00CF0445" w:rsidP="007D6308">
      <w:pPr>
        <w:tabs>
          <w:tab w:val="left" w:pos="3455"/>
        </w:tabs>
        <w:jc w:val="center"/>
        <w:rPr>
          <w:rFonts w:ascii="Scala Sans LF" w:hAnsi="Scala Sans LF" w:cs="Calibri"/>
          <w:color w:val="FFFFFF" w:themeColor="background1"/>
          <w:sz w:val="20"/>
          <w:lang w:val="en-GB"/>
        </w:rPr>
      </w:pPr>
      <w:r w:rsidRPr="00C1117F">
        <w:rPr>
          <w:rFonts w:ascii="Scala Sans LF" w:hAnsi="Scala Sans LF" w:cs="Calibri"/>
          <w:sz w:val="20"/>
          <w:lang w:val="en-GB"/>
        </w:rPr>
        <w:t>(</w:t>
      </w:r>
      <w:r w:rsidR="00C673ED" w:rsidRPr="00C1117F">
        <w:rPr>
          <w:rFonts w:ascii="Scala Sans LF" w:hAnsi="Scala Sans LF" w:cs="Calibri"/>
          <w:sz w:val="20"/>
          <w:lang w:val="en-GB"/>
        </w:rPr>
        <w:t xml:space="preserve">First </w:t>
      </w:r>
      <w:r w:rsidRPr="00C1117F">
        <w:rPr>
          <w:rFonts w:ascii="Scala Sans LF" w:hAnsi="Scala Sans LF" w:cs="Calibri"/>
          <w:sz w:val="20"/>
          <w:lang w:val="en-GB"/>
        </w:rPr>
        <w:t>President)</w:t>
      </w:r>
    </w:p>
    <w:p w:rsidR="00323E18" w:rsidRPr="00C1117F" w:rsidRDefault="00873295" w:rsidP="007D6308">
      <w:pPr>
        <w:tabs>
          <w:tab w:val="left" w:pos="3455"/>
        </w:tabs>
        <w:spacing w:before="60"/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C1117F">
        <w:rPr>
          <w:rFonts w:ascii="Scala Sans LF" w:hAnsi="Scala Sans LF" w:cs="Calibri"/>
          <w:sz w:val="22"/>
          <w:szCs w:val="22"/>
          <w:lang w:val="en-GB"/>
        </w:rPr>
        <w:t>JOSEPH MOUGUIAMA</w:t>
      </w:r>
    </w:p>
    <w:p w:rsidR="00323E18" w:rsidRPr="00210CC7" w:rsidRDefault="00873295" w:rsidP="007D6308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210CC7">
        <w:rPr>
          <w:rFonts w:ascii="Scala Sans LF" w:hAnsi="Scala Sans LF" w:cs="Calibri"/>
          <w:sz w:val="22"/>
          <w:szCs w:val="22"/>
          <w:lang w:val="en-GB"/>
        </w:rPr>
        <w:t>MICHEL IKAPI</w:t>
      </w:r>
    </w:p>
    <w:p w:rsidR="00323E18" w:rsidRPr="00210CC7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672C45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</w:pPr>
      <w:r w:rsidRPr="00672C45"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  <w:t>GERMANY</w:t>
      </w:r>
    </w:p>
    <w:p w:rsidR="00323E18" w:rsidRPr="00873295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873295" w:rsidRDefault="00873295" w:rsidP="007D6308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873295">
        <w:rPr>
          <w:rFonts w:ascii="Scala Sans LF" w:hAnsi="Scala Sans LF" w:cs="Calibri"/>
          <w:sz w:val="22"/>
          <w:szCs w:val="22"/>
          <w:lang w:val="en-GB"/>
        </w:rPr>
        <w:t>JENS ROESSLER</w:t>
      </w:r>
    </w:p>
    <w:p w:rsidR="00323E18" w:rsidRPr="00873295" w:rsidRDefault="00873295" w:rsidP="007D6308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KRISTIN KERSCHNER</w:t>
      </w:r>
    </w:p>
    <w:p w:rsidR="00323E18" w:rsidRPr="00873295" w:rsidRDefault="00323E18" w:rsidP="00873295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</w:p>
    <w:p w:rsidR="00323E18" w:rsidRPr="00C362D2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</w:rPr>
      </w:pPr>
      <w:r w:rsidRPr="00C362D2">
        <w:rPr>
          <w:rFonts w:ascii="Scala Sans LF" w:hAnsi="Scala Sans LF" w:cs="Calibri"/>
          <w:b/>
          <w:color w:val="FFFFFF" w:themeColor="background1"/>
          <w:sz w:val="22"/>
          <w:szCs w:val="22"/>
        </w:rPr>
        <w:t>GIZ</w:t>
      </w:r>
    </w:p>
    <w:p w:rsidR="00C362D2" w:rsidRDefault="00C362D2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Pr="00873295" w:rsidRDefault="00873295" w:rsidP="007D6308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CARLOS MAURICIO FIGUEIREDO</w:t>
      </w:r>
    </w:p>
    <w:p w:rsidR="00323E18" w:rsidRPr="00873295" w:rsidRDefault="00873295" w:rsidP="007D6308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873295">
        <w:rPr>
          <w:rFonts w:ascii="Scala Sans LF" w:hAnsi="Scala Sans LF" w:cs="Calibri"/>
          <w:sz w:val="22"/>
          <w:szCs w:val="22"/>
          <w:lang w:val="en-GB"/>
        </w:rPr>
        <w:t>JUVENAL HABIYAMBERE</w:t>
      </w:r>
    </w:p>
    <w:p w:rsidR="00323E18" w:rsidRPr="00873295" w:rsidRDefault="00873295" w:rsidP="007D6308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873295">
        <w:rPr>
          <w:rFonts w:ascii="Scala Sans LF" w:hAnsi="Scala Sans LF" w:cs="Calibri"/>
          <w:sz w:val="22"/>
          <w:szCs w:val="22"/>
          <w:lang w:val="en-GB"/>
        </w:rPr>
        <w:t>TASSILO VON DROSTE</w:t>
      </w:r>
    </w:p>
    <w:p w:rsidR="00323E18" w:rsidRPr="00210CC7" w:rsidRDefault="00323E18" w:rsidP="00873295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C362D2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</w:rPr>
      </w:pPr>
      <w:r w:rsidRPr="00C362D2">
        <w:rPr>
          <w:rFonts w:ascii="Scala Sans LF" w:hAnsi="Scala Sans LF" w:cs="Calibri"/>
          <w:b/>
          <w:color w:val="FFFFFF" w:themeColor="background1"/>
          <w:sz w:val="22"/>
          <w:szCs w:val="22"/>
        </w:rPr>
        <w:t>GREECE</w:t>
      </w:r>
    </w:p>
    <w:p w:rsidR="00323E18" w:rsidRPr="00873295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Default="00873295" w:rsidP="007D6308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IOANNIS SARMAS</w:t>
      </w:r>
    </w:p>
    <w:p w:rsidR="00031368" w:rsidRPr="00031368" w:rsidRDefault="00031368" w:rsidP="007D6308">
      <w:pPr>
        <w:tabs>
          <w:tab w:val="left" w:pos="3455"/>
        </w:tabs>
        <w:jc w:val="center"/>
        <w:rPr>
          <w:rFonts w:ascii="Scala Sans LF" w:hAnsi="Scala Sans LF" w:cs="Calibri"/>
          <w:color w:val="FFFFFF" w:themeColor="background1"/>
          <w:sz w:val="20"/>
        </w:rPr>
      </w:pPr>
      <w:r w:rsidRPr="0043724A">
        <w:rPr>
          <w:rFonts w:ascii="Scala Sans LF" w:hAnsi="Scala Sans LF" w:cs="Calibri"/>
          <w:sz w:val="20"/>
        </w:rPr>
        <w:t>(President)</w:t>
      </w:r>
    </w:p>
    <w:p w:rsidR="00323E18" w:rsidRPr="00873295" w:rsidRDefault="00873295" w:rsidP="007D6308">
      <w:pPr>
        <w:tabs>
          <w:tab w:val="left" w:pos="3455"/>
        </w:tabs>
        <w:spacing w:before="60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KONSTANTINOS KOSTOPOULOS</w:t>
      </w:r>
    </w:p>
    <w:p w:rsidR="00323E18" w:rsidRPr="00873295" w:rsidRDefault="00873295" w:rsidP="007D6308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ANNA PAPAPANAGIOTOU</w:t>
      </w:r>
    </w:p>
    <w:p w:rsidR="00323E18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Pr="00C362D2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</w:rPr>
      </w:pPr>
      <w:r w:rsidRPr="00C362D2">
        <w:rPr>
          <w:rFonts w:ascii="Scala Sans LF" w:hAnsi="Scala Sans LF" w:cs="Calibri"/>
          <w:b/>
          <w:color w:val="FFFFFF" w:themeColor="background1"/>
          <w:sz w:val="22"/>
          <w:szCs w:val="22"/>
        </w:rPr>
        <w:t>GUINEA</w:t>
      </w:r>
    </w:p>
    <w:p w:rsidR="00323E18" w:rsidRPr="00873295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Default="00873295" w:rsidP="007D6308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MOHAMED DIARE</w:t>
      </w:r>
    </w:p>
    <w:p w:rsidR="0087323B" w:rsidRPr="0087323B" w:rsidRDefault="0087323B" w:rsidP="007D6308">
      <w:pPr>
        <w:tabs>
          <w:tab w:val="left" w:pos="3455"/>
        </w:tabs>
        <w:jc w:val="center"/>
        <w:rPr>
          <w:rFonts w:ascii="Scala Sans LF" w:hAnsi="Scala Sans LF" w:cs="Calibri"/>
          <w:color w:val="FFFFFF" w:themeColor="background1"/>
          <w:sz w:val="20"/>
        </w:rPr>
      </w:pPr>
      <w:r w:rsidRPr="0043724A">
        <w:rPr>
          <w:rFonts w:ascii="Scala Sans LF" w:hAnsi="Scala Sans LF" w:cs="Calibri"/>
          <w:sz w:val="20"/>
        </w:rPr>
        <w:t>(</w:t>
      </w:r>
      <w:r w:rsidR="00C673ED">
        <w:rPr>
          <w:rFonts w:ascii="Scala Sans LF" w:hAnsi="Scala Sans LF" w:cs="Calibri"/>
          <w:sz w:val="20"/>
        </w:rPr>
        <w:t xml:space="preserve">First </w:t>
      </w:r>
      <w:r w:rsidR="00C673ED" w:rsidRPr="0043724A">
        <w:rPr>
          <w:rFonts w:ascii="Scala Sans LF" w:hAnsi="Scala Sans LF" w:cs="Calibri"/>
          <w:sz w:val="20"/>
        </w:rPr>
        <w:t>President</w:t>
      </w:r>
      <w:r w:rsidRPr="0043724A">
        <w:rPr>
          <w:rFonts w:ascii="Scala Sans LF" w:hAnsi="Scala Sans LF" w:cs="Calibri"/>
          <w:sz w:val="20"/>
        </w:rPr>
        <w:t>)</w:t>
      </w:r>
    </w:p>
    <w:p w:rsidR="00323E18" w:rsidRPr="00873295" w:rsidRDefault="00873295" w:rsidP="007D6308">
      <w:pPr>
        <w:tabs>
          <w:tab w:val="left" w:pos="3455"/>
        </w:tabs>
        <w:spacing w:before="60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MAMADOU CIRÉ DOUMBOUYA</w:t>
      </w:r>
    </w:p>
    <w:p w:rsidR="00323E18" w:rsidRPr="00873295" w:rsidRDefault="00873295" w:rsidP="007D6308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FALILOU DIALLO</w:t>
      </w:r>
    </w:p>
    <w:p w:rsidR="00323E18" w:rsidRPr="00873295" w:rsidRDefault="00323E18" w:rsidP="008377C2">
      <w:pPr>
        <w:tabs>
          <w:tab w:val="left" w:pos="3455"/>
        </w:tabs>
        <w:rPr>
          <w:rFonts w:ascii="Scala Sans LF" w:hAnsi="Scala Sans LF" w:cs="Calibri"/>
          <w:sz w:val="22"/>
          <w:szCs w:val="22"/>
        </w:rPr>
      </w:pPr>
    </w:p>
    <w:p w:rsidR="00323E18" w:rsidRPr="00C362D2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</w:rPr>
      </w:pPr>
      <w:r w:rsidRPr="00C362D2">
        <w:rPr>
          <w:rFonts w:ascii="Scala Sans LF" w:hAnsi="Scala Sans LF" w:cs="Calibri"/>
          <w:b/>
          <w:color w:val="FFFFFF" w:themeColor="background1"/>
          <w:sz w:val="22"/>
          <w:szCs w:val="22"/>
        </w:rPr>
        <w:t>GUINEA-BISSAU</w:t>
      </w:r>
    </w:p>
    <w:p w:rsidR="00323E18" w:rsidRPr="00873295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Pr="00873295" w:rsidRDefault="00873295" w:rsidP="007D6308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ALVARO ÓSCAR PEREIRA</w:t>
      </w:r>
    </w:p>
    <w:p w:rsidR="00323E18" w:rsidRPr="00873295" w:rsidRDefault="00873295" w:rsidP="007D6308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OLIM FERNANDES SÁ</w:t>
      </w:r>
    </w:p>
    <w:p w:rsidR="00C673ED" w:rsidRDefault="00C673ED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Pr="00C362D2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</w:rPr>
      </w:pPr>
      <w:r w:rsidRPr="00C362D2">
        <w:rPr>
          <w:rFonts w:ascii="Scala Sans LF" w:hAnsi="Scala Sans LF" w:cs="Calibri"/>
          <w:b/>
          <w:color w:val="FFFFFF" w:themeColor="background1"/>
          <w:sz w:val="22"/>
          <w:szCs w:val="22"/>
        </w:rPr>
        <w:t>HUNGARY</w:t>
      </w:r>
    </w:p>
    <w:p w:rsidR="00323E18" w:rsidRPr="00873295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Pr="00873295" w:rsidRDefault="00873295" w:rsidP="007D6308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TIHAMÉR WARVASOVSZKY</w:t>
      </w:r>
    </w:p>
    <w:p w:rsidR="00323E18" w:rsidRPr="00873295" w:rsidRDefault="00873295" w:rsidP="007D6308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GEORGINA GULYÁS</w:t>
      </w:r>
    </w:p>
    <w:p w:rsidR="00323E18" w:rsidRDefault="00873295" w:rsidP="0024166C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JÚLIA SZAPPANOS</w:t>
      </w:r>
    </w:p>
    <w:p w:rsidR="00323E18" w:rsidRPr="00210CC7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</w:pPr>
      <w:r w:rsidRPr="00210CC7"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  <w:t>IDI</w:t>
      </w:r>
    </w:p>
    <w:p w:rsidR="00323E18" w:rsidRPr="00210CC7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210CC7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210CC7">
        <w:rPr>
          <w:rFonts w:ascii="Scala Sans LF" w:hAnsi="Scala Sans LF" w:cs="Calibri"/>
          <w:sz w:val="22"/>
          <w:szCs w:val="22"/>
          <w:lang w:val="en-GB"/>
        </w:rPr>
        <w:t>EINAR GØRRISSEN</w:t>
      </w:r>
    </w:p>
    <w:p w:rsidR="00323E18" w:rsidRPr="00873295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873295">
        <w:rPr>
          <w:rFonts w:ascii="Scala Sans LF" w:hAnsi="Scala Sans LF" w:cs="Calibri"/>
          <w:sz w:val="22"/>
          <w:szCs w:val="22"/>
          <w:lang w:val="en-GB"/>
        </w:rPr>
        <w:t>ARCHANA SHIRSAT</w:t>
      </w:r>
    </w:p>
    <w:p w:rsidR="00323E18" w:rsidRPr="00873295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672C45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</w:pPr>
      <w:r w:rsidRPr="00672C45"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  <w:t>ITALY</w:t>
      </w:r>
    </w:p>
    <w:p w:rsidR="00323E18" w:rsidRPr="00873295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210CC7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210CC7">
        <w:rPr>
          <w:rFonts w:ascii="Scala Sans LF" w:hAnsi="Scala Sans LF" w:cs="Calibri"/>
          <w:sz w:val="22"/>
          <w:szCs w:val="22"/>
        </w:rPr>
        <w:t>MAURO OREFICE</w:t>
      </w:r>
    </w:p>
    <w:p w:rsidR="00323E18" w:rsidRPr="00210CC7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210CC7">
        <w:rPr>
          <w:rFonts w:ascii="Scala Sans LF" w:hAnsi="Scala Sans LF" w:cs="Calibri"/>
          <w:sz w:val="22"/>
          <w:szCs w:val="22"/>
        </w:rPr>
        <w:t>ERIKA GUERRI</w:t>
      </w:r>
    </w:p>
    <w:p w:rsidR="00323E18" w:rsidRPr="00210CC7" w:rsidRDefault="00323E18" w:rsidP="00873295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</w:p>
    <w:p w:rsidR="00323E18" w:rsidRPr="00C362D2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</w:rPr>
      </w:pPr>
      <w:r w:rsidRPr="00C362D2">
        <w:rPr>
          <w:rFonts w:ascii="Scala Sans LF" w:hAnsi="Scala Sans LF" w:cs="Calibri"/>
          <w:b/>
          <w:color w:val="FFFFFF" w:themeColor="background1"/>
          <w:sz w:val="22"/>
          <w:szCs w:val="22"/>
        </w:rPr>
        <w:t>KENYA</w:t>
      </w:r>
    </w:p>
    <w:p w:rsidR="00323E18" w:rsidRPr="00873295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Pr="00873295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FREDRICK ODHIAMBO</w:t>
      </w:r>
    </w:p>
    <w:p w:rsidR="00323E18" w:rsidRPr="00873295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Pr="00C362D2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</w:rPr>
      </w:pPr>
      <w:r w:rsidRPr="00C362D2">
        <w:rPr>
          <w:rFonts w:ascii="Scala Sans LF" w:hAnsi="Scala Sans LF" w:cs="Calibri"/>
          <w:b/>
          <w:color w:val="FFFFFF" w:themeColor="background1"/>
          <w:sz w:val="22"/>
          <w:szCs w:val="22"/>
        </w:rPr>
        <w:t>LATVIA</w:t>
      </w:r>
    </w:p>
    <w:p w:rsidR="00323E18" w:rsidRPr="00873295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Pr="00873295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INGA V</w:t>
      </w:r>
      <w:r w:rsidRPr="00A147EC">
        <w:rPr>
          <w:rFonts w:ascii="Calibri" w:hAnsi="Calibri" w:cs="Calibri"/>
          <w:sz w:val="22"/>
          <w:szCs w:val="22"/>
        </w:rPr>
        <w:t>Ā</w:t>
      </w:r>
      <w:r w:rsidRPr="00A147EC">
        <w:rPr>
          <w:rFonts w:ascii="Scala Sans LF" w:hAnsi="Scala Sans LF" w:cs="Calibri"/>
          <w:sz w:val="22"/>
          <w:szCs w:val="22"/>
        </w:rPr>
        <w:t>RAVA</w:t>
      </w:r>
    </w:p>
    <w:p w:rsidR="00323E18" w:rsidRPr="00210CC7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210CC7">
        <w:rPr>
          <w:rFonts w:ascii="Scala Sans LF" w:hAnsi="Scala Sans LF" w:cs="Calibri"/>
          <w:sz w:val="22"/>
          <w:szCs w:val="22"/>
        </w:rPr>
        <w:t>IEVA P</w:t>
      </w:r>
      <w:r w:rsidRPr="00210CC7">
        <w:rPr>
          <w:rFonts w:ascii="Calibri" w:hAnsi="Calibri" w:cs="Calibri"/>
          <w:sz w:val="22"/>
          <w:szCs w:val="22"/>
        </w:rPr>
        <w:t>Ī</w:t>
      </w:r>
      <w:r w:rsidRPr="00210CC7">
        <w:rPr>
          <w:rFonts w:ascii="Scala Sans LF" w:hAnsi="Scala Sans LF" w:cs="Calibri"/>
          <w:sz w:val="22"/>
          <w:szCs w:val="22"/>
        </w:rPr>
        <w:t>PI</w:t>
      </w:r>
      <w:r w:rsidRPr="00210CC7">
        <w:rPr>
          <w:rFonts w:ascii="Calibri" w:hAnsi="Calibri" w:cs="Calibri"/>
          <w:sz w:val="22"/>
          <w:szCs w:val="22"/>
        </w:rPr>
        <w:t>Ķ</w:t>
      </w:r>
      <w:r w:rsidRPr="00210CC7">
        <w:rPr>
          <w:rFonts w:ascii="Scala Sans LF" w:hAnsi="Scala Sans LF" w:cs="Calibri"/>
          <w:sz w:val="22"/>
          <w:szCs w:val="22"/>
        </w:rPr>
        <w:t>E</w:t>
      </w:r>
    </w:p>
    <w:p w:rsidR="00323E18" w:rsidRPr="00210CC7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Pr="00210CC7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</w:rPr>
      </w:pPr>
      <w:r w:rsidRPr="00210CC7">
        <w:rPr>
          <w:rFonts w:ascii="Scala Sans LF" w:hAnsi="Scala Sans LF" w:cs="Calibri"/>
          <w:b/>
          <w:color w:val="FFFFFF" w:themeColor="background1"/>
          <w:sz w:val="22"/>
          <w:szCs w:val="22"/>
        </w:rPr>
        <w:t>MACAU</w:t>
      </w:r>
    </w:p>
    <w:p w:rsidR="00323E18" w:rsidRPr="00210CC7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Pr="00210CC7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210CC7">
        <w:rPr>
          <w:rFonts w:ascii="Scala Sans LF" w:hAnsi="Scala Sans LF" w:cs="Calibri"/>
          <w:sz w:val="22"/>
          <w:szCs w:val="22"/>
        </w:rPr>
        <w:t>HO VENG ON</w:t>
      </w:r>
    </w:p>
    <w:p w:rsidR="002C2F7E" w:rsidRPr="00210CC7" w:rsidRDefault="002C2F7E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210CC7">
        <w:rPr>
          <w:rFonts w:ascii="Scala Sans LF" w:hAnsi="Scala Sans LF" w:cs="Calibri"/>
          <w:sz w:val="22"/>
          <w:szCs w:val="22"/>
        </w:rPr>
        <w:t>(</w:t>
      </w:r>
      <w:r w:rsidR="007B23C2">
        <w:rPr>
          <w:rFonts w:ascii="Scala Sans LF" w:hAnsi="Scala Sans LF" w:cs="Calibri"/>
          <w:sz w:val="22"/>
          <w:szCs w:val="22"/>
        </w:rPr>
        <w:t>C</w:t>
      </w:r>
      <w:r w:rsidR="007B23C2" w:rsidRPr="007B23C2">
        <w:rPr>
          <w:rFonts w:ascii="Scala Sans LF" w:hAnsi="Scala Sans LF" w:cs="Arial"/>
          <w:color w:val="000000"/>
          <w:sz w:val="20"/>
          <w:shd w:val="clear" w:color="auto" w:fill="FFFFFF"/>
        </w:rPr>
        <w:t>ommissioner</w:t>
      </w:r>
      <w:r w:rsidRPr="007B23C2">
        <w:rPr>
          <w:rFonts w:ascii="Scala Sans LF" w:hAnsi="Scala Sans LF" w:cs="Calibri"/>
          <w:sz w:val="20"/>
        </w:rPr>
        <w:t>)</w:t>
      </w:r>
    </w:p>
    <w:p w:rsidR="00323E18" w:rsidRPr="00873295" w:rsidRDefault="00873295" w:rsidP="002C2F7E">
      <w:pPr>
        <w:tabs>
          <w:tab w:val="left" w:pos="3455"/>
        </w:tabs>
        <w:spacing w:before="60"/>
        <w:ind w:left="74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HO WAI HENG</w:t>
      </w:r>
    </w:p>
    <w:p w:rsidR="00323E18" w:rsidRPr="00873295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873295">
        <w:rPr>
          <w:rFonts w:ascii="Scala Sans LF" w:hAnsi="Scala Sans LF" w:cs="Calibri"/>
          <w:sz w:val="22"/>
          <w:szCs w:val="22"/>
        </w:rPr>
        <w:t>CU</w:t>
      </w:r>
      <w:r w:rsidRPr="00A147EC">
        <w:rPr>
          <w:rFonts w:ascii="Scala Sans LF" w:hAnsi="Scala Sans LF" w:cs="Calibri"/>
          <w:sz w:val="22"/>
          <w:szCs w:val="22"/>
        </w:rPr>
        <w:t>STÓDIA MA</w:t>
      </w:r>
      <w:r w:rsidR="00C1117F">
        <w:rPr>
          <w:rFonts w:ascii="Scala Sans LF" w:hAnsi="Scala Sans LF" w:cs="Calibri"/>
          <w:sz w:val="22"/>
          <w:szCs w:val="22"/>
        </w:rPr>
        <w:t>R</w:t>
      </w:r>
      <w:r w:rsidRPr="00A147EC">
        <w:rPr>
          <w:rFonts w:ascii="Scala Sans LF" w:hAnsi="Scala Sans LF" w:cs="Calibri"/>
          <w:sz w:val="22"/>
          <w:szCs w:val="22"/>
        </w:rPr>
        <w:t>IA VIEIRA NEVES</w:t>
      </w:r>
    </w:p>
    <w:p w:rsidR="00323E18" w:rsidRPr="00873295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KIM CHE ONG</w:t>
      </w:r>
    </w:p>
    <w:p w:rsidR="00C1117F" w:rsidRPr="00873295" w:rsidRDefault="00C1117F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Pr="00C362D2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</w:rPr>
      </w:pPr>
      <w:r w:rsidRPr="00C362D2">
        <w:rPr>
          <w:rFonts w:ascii="Scala Sans LF" w:hAnsi="Scala Sans LF" w:cs="Calibri"/>
          <w:b/>
          <w:color w:val="FFFFFF" w:themeColor="background1"/>
          <w:sz w:val="22"/>
          <w:szCs w:val="22"/>
        </w:rPr>
        <w:t>MALI</w:t>
      </w:r>
    </w:p>
    <w:p w:rsidR="00323E18" w:rsidRPr="00873295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F97CFD" w:rsidRDefault="00873295" w:rsidP="00F97CFD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KONATE SALIMATA DIAKITE</w:t>
      </w:r>
    </w:p>
    <w:p w:rsidR="00F97CFD" w:rsidRPr="00F97CFD" w:rsidRDefault="00F97CFD" w:rsidP="00F97CFD">
      <w:pPr>
        <w:tabs>
          <w:tab w:val="left" w:pos="3455"/>
        </w:tabs>
        <w:ind w:left="75"/>
        <w:jc w:val="center"/>
        <w:rPr>
          <w:rFonts w:ascii="Scala Sans LF" w:hAnsi="Scala Sans LF" w:cs="Calibri"/>
          <w:color w:val="FFFFFF" w:themeColor="background1"/>
          <w:sz w:val="20"/>
        </w:rPr>
      </w:pPr>
      <w:r w:rsidRPr="0043724A">
        <w:rPr>
          <w:rFonts w:ascii="Scala Sans LF" w:hAnsi="Scala Sans LF" w:cs="Calibri"/>
          <w:sz w:val="20"/>
        </w:rPr>
        <w:t>(</w:t>
      </w:r>
      <w:r w:rsidR="00763642" w:rsidRPr="0062781F">
        <w:rPr>
          <w:rFonts w:ascii="Scala Sans LF" w:hAnsi="Scala Sans LF" w:cs="Calibri"/>
          <w:sz w:val="20"/>
        </w:rPr>
        <w:t>Auditor-General</w:t>
      </w:r>
      <w:r w:rsidRPr="0062781F">
        <w:rPr>
          <w:rFonts w:ascii="Scala Sans LF" w:hAnsi="Scala Sans LF" w:cs="Calibri"/>
          <w:sz w:val="20"/>
        </w:rPr>
        <w:t>)</w:t>
      </w:r>
    </w:p>
    <w:p w:rsidR="00323E18" w:rsidRPr="00873295" w:rsidRDefault="00873295" w:rsidP="00F97CFD">
      <w:pPr>
        <w:tabs>
          <w:tab w:val="left" w:pos="3455"/>
        </w:tabs>
        <w:spacing w:before="60"/>
        <w:ind w:left="74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TOURE BINTOU KONE</w:t>
      </w:r>
    </w:p>
    <w:p w:rsidR="00323E18" w:rsidRPr="00873295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Pr="00C362D2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</w:rPr>
      </w:pPr>
      <w:r w:rsidRPr="00C362D2">
        <w:rPr>
          <w:rFonts w:ascii="Scala Sans LF" w:hAnsi="Scala Sans LF" w:cs="Calibri"/>
          <w:b/>
          <w:color w:val="FFFFFF" w:themeColor="background1"/>
          <w:sz w:val="22"/>
          <w:szCs w:val="22"/>
        </w:rPr>
        <w:t>MALTA</w:t>
      </w:r>
    </w:p>
    <w:p w:rsidR="00323E18" w:rsidRPr="00873295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CARMEL DEGUARA</w:t>
      </w:r>
    </w:p>
    <w:p w:rsidR="00981799" w:rsidRPr="005B1C55" w:rsidRDefault="00F97CFD" w:rsidP="005B1C55">
      <w:pPr>
        <w:tabs>
          <w:tab w:val="left" w:pos="3455"/>
        </w:tabs>
        <w:ind w:left="75"/>
        <w:jc w:val="center"/>
        <w:rPr>
          <w:rFonts w:ascii="Scala Sans LF" w:hAnsi="Scala Sans LF" w:cs="Calibri"/>
          <w:color w:val="FFFFFF" w:themeColor="background1"/>
          <w:sz w:val="20"/>
        </w:rPr>
      </w:pPr>
      <w:r>
        <w:rPr>
          <w:rFonts w:ascii="Scala Sans LF" w:hAnsi="Scala Sans LF" w:cs="Calibri"/>
          <w:sz w:val="20"/>
        </w:rPr>
        <w:t>(Auditor-Geral</w:t>
      </w:r>
      <w:r w:rsidRPr="0043724A">
        <w:rPr>
          <w:rFonts w:ascii="Scala Sans LF" w:hAnsi="Scala Sans LF" w:cs="Calibri"/>
          <w:sz w:val="20"/>
        </w:rPr>
        <w:t>)</w:t>
      </w:r>
    </w:p>
    <w:p w:rsidR="00323E18" w:rsidRPr="00C362D2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</w:rPr>
      </w:pPr>
      <w:r w:rsidRPr="00C362D2">
        <w:rPr>
          <w:rFonts w:ascii="Scala Sans LF" w:hAnsi="Scala Sans LF" w:cs="Calibri"/>
          <w:b/>
          <w:color w:val="FFFFFF" w:themeColor="background1"/>
          <w:sz w:val="22"/>
          <w:szCs w:val="22"/>
        </w:rPr>
        <w:t>MOLDOVA</w:t>
      </w:r>
    </w:p>
    <w:p w:rsidR="00323E18" w:rsidRPr="00873295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Pr="00873295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TATIANA CARAMAN</w:t>
      </w:r>
    </w:p>
    <w:p w:rsidR="00323E18" w:rsidRDefault="00873295" w:rsidP="00981799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IRINA POSTOLACHI</w:t>
      </w:r>
    </w:p>
    <w:p w:rsidR="00C1117F" w:rsidRDefault="00C1117F" w:rsidP="00981799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</w:p>
    <w:p w:rsidR="00323E18" w:rsidRPr="00C362D2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</w:rPr>
      </w:pPr>
      <w:r w:rsidRPr="00C362D2">
        <w:rPr>
          <w:rFonts w:ascii="Scala Sans LF" w:hAnsi="Scala Sans LF" w:cs="Calibri"/>
          <w:b/>
          <w:color w:val="FFFFFF" w:themeColor="background1"/>
          <w:sz w:val="22"/>
          <w:szCs w:val="22"/>
        </w:rPr>
        <w:t>MONTENEGRO</w:t>
      </w:r>
    </w:p>
    <w:p w:rsidR="00323E18" w:rsidRPr="00873295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Pr="00873295" w:rsidRDefault="00873295" w:rsidP="007D6308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NIKOLA KOVACEVIC</w:t>
      </w:r>
    </w:p>
    <w:p w:rsidR="00323E18" w:rsidRPr="00873295" w:rsidRDefault="00873295" w:rsidP="007D6308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BRANISLAV RADULOVIC</w:t>
      </w:r>
    </w:p>
    <w:p w:rsidR="00323E18" w:rsidRPr="00873295" w:rsidRDefault="00323E18" w:rsidP="0099044E">
      <w:pPr>
        <w:tabs>
          <w:tab w:val="left" w:pos="3455"/>
        </w:tabs>
        <w:rPr>
          <w:rFonts w:ascii="Scala Sans LF" w:hAnsi="Scala Sans LF" w:cs="Calibri"/>
          <w:sz w:val="22"/>
          <w:szCs w:val="22"/>
        </w:rPr>
      </w:pPr>
    </w:p>
    <w:p w:rsidR="00323E18" w:rsidRPr="00C362D2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</w:rPr>
      </w:pPr>
      <w:r w:rsidRPr="00C362D2">
        <w:rPr>
          <w:rFonts w:ascii="Scala Sans LF" w:hAnsi="Scala Sans LF" w:cs="Calibri"/>
          <w:b/>
          <w:color w:val="FFFFFF" w:themeColor="background1"/>
          <w:sz w:val="22"/>
          <w:szCs w:val="22"/>
        </w:rPr>
        <w:t>MOZAMBIQUE</w:t>
      </w:r>
    </w:p>
    <w:p w:rsidR="00C362D2" w:rsidRDefault="00C362D2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Pr="00873295" w:rsidRDefault="00873295" w:rsidP="007D6308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RODRIGUES MACHELENE</w:t>
      </w:r>
    </w:p>
    <w:p w:rsidR="00323E18" w:rsidRPr="00873295" w:rsidRDefault="00323E18" w:rsidP="0099044E">
      <w:pPr>
        <w:tabs>
          <w:tab w:val="left" w:pos="3455"/>
        </w:tabs>
        <w:rPr>
          <w:rFonts w:ascii="Scala Sans LF" w:hAnsi="Scala Sans LF" w:cs="Calibri"/>
          <w:sz w:val="22"/>
          <w:szCs w:val="22"/>
        </w:rPr>
      </w:pPr>
    </w:p>
    <w:p w:rsidR="00323E18" w:rsidRPr="00C362D2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</w:rPr>
      </w:pPr>
      <w:r w:rsidRPr="00C362D2">
        <w:rPr>
          <w:rFonts w:ascii="Scala Sans LF" w:hAnsi="Scala Sans LF" w:cs="Calibri"/>
          <w:b/>
          <w:color w:val="FFFFFF" w:themeColor="background1"/>
          <w:sz w:val="22"/>
          <w:szCs w:val="22"/>
        </w:rPr>
        <w:t>NETHERLANDS</w:t>
      </w:r>
    </w:p>
    <w:p w:rsidR="00C362D2" w:rsidRDefault="00C362D2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Pr="00873295" w:rsidRDefault="00873295" w:rsidP="007D6308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ABDEL ELABASSI</w:t>
      </w:r>
    </w:p>
    <w:p w:rsidR="00323E18" w:rsidRPr="00873295" w:rsidRDefault="00323E18" w:rsidP="0099044E">
      <w:pPr>
        <w:tabs>
          <w:tab w:val="left" w:pos="3455"/>
        </w:tabs>
        <w:rPr>
          <w:rFonts w:ascii="Scala Sans LF" w:hAnsi="Scala Sans LF" w:cs="Calibri"/>
          <w:sz w:val="22"/>
          <w:szCs w:val="22"/>
        </w:rPr>
      </w:pPr>
    </w:p>
    <w:p w:rsidR="00323E18" w:rsidRPr="00C362D2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</w:rPr>
      </w:pPr>
      <w:r w:rsidRPr="00C362D2">
        <w:rPr>
          <w:rFonts w:ascii="Scala Sans LF" w:hAnsi="Scala Sans LF" w:cs="Calibri"/>
          <w:b/>
          <w:color w:val="FFFFFF" w:themeColor="background1"/>
          <w:sz w:val="22"/>
          <w:szCs w:val="22"/>
        </w:rPr>
        <w:t>PNUD</w:t>
      </w:r>
    </w:p>
    <w:p w:rsidR="00C362D2" w:rsidRDefault="00C362D2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Pr="00873295" w:rsidRDefault="00873295" w:rsidP="00615C15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RICARDO GODINHO GOMES</w:t>
      </w:r>
    </w:p>
    <w:p w:rsidR="00323E18" w:rsidRPr="00873295" w:rsidRDefault="00323E18" w:rsidP="00A37F5B">
      <w:pPr>
        <w:tabs>
          <w:tab w:val="left" w:pos="3455"/>
        </w:tabs>
        <w:rPr>
          <w:rFonts w:ascii="Scala Sans LF" w:hAnsi="Scala Sans LF" w:cs="Calibri"/>
          <w:sz w:val="22"/>
          <w:szCs w:val="22"/>
        </w:rPr>
      </w:pPr>
    </w:p>
    <w:p w:rsidR="00323E18" w:rsidRPr="00C362D2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</w:rPr>
      </w:pPr>
      <w:r w:rsidRPr="00C362D2">
        <w:rPr>
          <w:rFonts w:ascii="Scala Sans LF" w:hAnsi="Scala Sans LF" w:cs="Calibri"/>
          <w:b/>
          <w:color w:val="FFFFFF" w:themeColor="background1"/>
          <w:sz w:val="22"/>
          <w:szCs w:val="22"/>
        </w:rPr>
        <w:t>POLAND</w:t>
      </w:r>
    </w:p>
    <w:p w:rsidR="00C362D2" w:rsidRDefault="00C362D2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Default="00873295" w:rsidP="00615C15">
      <w:pPr>
        <w:tabs>
          <w:tab w:val="left" w:pos="3455"/>
        </w:tabs>
        <w:jc w:val="center"/>
        <w:rPr>
          <w:rFonts w:ascii="Calibri" w:hAnsi="Calibri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MARIAN BANA</w:t>
      </w:r>
      <w:r w:rsidRPr="00A147EC">
        <w:rPr>
          <w:rFonts w:ascii="Calibri" w:hAnsi="Calibri" w:cs="Calibri"/>
          <w:sz w:val="22"/>
          <w:szCs w:val="22"/>
        </w:rPr>
        <w:t>Ś</w:t>
      </w:r>
    </w:p>
    <w:p w:rsidR="00F552AB" w:rsidRPr="00F552AB" w:rsidRDefault="00F552AB" w:rsidP="00615C15">
      <w:pPr>
        <w:tabs>
          <w:tab w:val="left" w:pos="3455"/>
        </w:tabs>
        <w:jc w:val="center"/>
        <w:rPr>
          <w:rFonts w:ascii="Scala Sans LF" w:hAnsi="Scala Sans LF" w:cs="Calibri"/>
          <w:color w:val="FFFFFF" w:themeColor="background1"/>
          <w:sz w:val="20"/>
        </w:rPr>
      </w:pPr>
      <w:r w:rsidRPr="0043724A">
        <w:rPr>
          <w:rFonts w:ascii="Scala Sans LF" w:hAnsi="Scala Sans LF" w:cs="Calibri"/>
          <w:sz w:val="20"/>
        </w:rPr>
        <w:t>(President)</w:t>
      </w:r>
    </w:p>
    <w:p w:rsidR="00323E18" w:rsidRPr="00873295" w:rsidRDefault="00873295" w:rsidP="00615C15">
      <w:pPr>
        <w:tabs>
          <w:tab w:val="left" w:pos="3455"/>
        </w:tabs>
        <w:spacing w:before="60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MARZENA RAJCZEWSKA</w:t>
      </w:r>
    </w:p>
    <w:p w:rsidR="00323E18" w:rsidRPr="00873295" w:rsidRDefault="00873295" w:rsidP="00615C15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GRZEGORZ HABER</w:t>
      </w:r>
    </w:p>
    <w:p w:rsidR="00323E18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FF693E" w:rsidRPr="00C362D2" w:rsidRDefault="00FF693E" w:rsidP="00FF693E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</w:rPr>
      </w:pPr>
      <w:r>
        <w:rPr>
          <w:rFonts w:ascii="Scala Sans LF" w:hAnsi="Scala Sans LF" w:cs="Calibri"/>
          <w:b/>
          <w:color w:val="FFFFFF" w:themeColor="background1"/>
          <w:sz w:val="22"/>
          <w:szCs w:val="22"/>
        </w:rPr>
        <w:t>PORTUGAL</w:t>
      </w:r>
    </w:p>
    <w:p w:rsidR="00FF693E" w:rsidRDefault="00FF693E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FF693E" w:rsidRDefault="00FF693E" w:rsidP="00FF693E">
      <w:pPr>
        <w:jc w:val="center"/>
        <w:rPr>
          <w:rFonts w:ascii="Scala Sans LF" w:hAnsi="Scala Sans LF"/>
          <w:sz w:val="22"/>
          <w:szCs w:val="22"/>
        </w:rPr>
      </w:pPr>
      <w:r>
        <w:rPr>
          <w:rFonts w:ascii="Scala Sans LF" w:hAnsi="Scala Sans LF"/>
          <w:sz w:val="22"/>
          <w:szCs w:val="22"/>
        </w:rPr>
        <w:t>VÍTOR CALDEIRA</w:t>
      </w:r>
    </w:p>
    <w:p w:rsidR="00FF693E" w:rsidRPr="00FF693E" w:rsidRDefault="00FF693E" w:rsidP="00FF693E">
      <w:pPr>
        <w:jc w:val="center"/>
        <w:rPr>
          <w:rFonts w:ascii="Scala Sans LF" w:hAnsi="Scala Sans LF"/>
          <w:sz w:val="20"/>
          <w:szCs w:val="22"/>
        </w:rPr>
      </w:pPr>
      <w:r w:rsidRPr="00FF693E">
        <w:rPr>
          <w:rFonts w:ascii="Scala Sans LF" w:hAnsi="Scala Sans LF"/>
          <w:sz w:val="20"/>
          <w:szCs w:val="22"/>
        </w:rPr>
        <w:t>(President)</w:t>
      </w:r>
    </w:p>
    <w:p w:rsidR="00FF693E" w:rsidRPr="00634E6E" w:rsidRDefault="00FF693E" w:rsidP="00FF693E">
      <w:pPr>
        <w:spacing w:before="120"/>
        <w:jc w:val="center"/>
        <w:rPr>
          <w:rFonts w:ascii="Scala Sans LF" w:hAnsi="Scala Sans LF"/>
          <w:sz w:val="22"/>
          <w:szCs w:val="22"/>
        </w:rPr>
      </w:pPr>
      <w:r>
        <w:rPr>
          <w:rFonts w:ascii="Scala Sans LF" w:hAnsi="Scala Sans LF"/>
          <w:sz w:val="22"/>
          <w:szCs w:val="22"/>
        </w:rPr>
        <w:t>ANTÓNIO FRANCISCO MARTINS</w:t>
      </w:r>
    </w:p>
    <w:p w:rsidR="00FF693E" w:rsidRPr="004E726C" w:rsidRDefault="004C4D0C" w:rsidP="00FF693E">
      <w:pPr>
        <w:spacing w:before="120"/>
        <w:jc w:val="center"/>
        <w:rPr>
          <w:rFonts w:ascii="Scala Sans LF" w:hAnsi="Scala Sans LF"/>
          <w:sz w:val="22"/>
          <w:szCs w:val="22"/>
        </w:rPr>
      </w:pPr>
      <w:hyperlink r:id="rId9" w:history="1">
        <w:r w:rsidR="00FF693E">
          <w:rPr>
            <w:rFonts w:ascii="Scala Sans LF" w:hAnsi="Scala Sans LF"/>
            <w:sz w:val="22"/>
            <w:szCs w:val="22"/>
          </w:rPr>
          <w:t xml:space="preserve">HELENA </w:t>
        </w:r>
        <w:r w:rsidR="00FF693E" w:rsidRPr="0066465C">
          <w:rPr>
            <w:rFonts w:ascii="Scala Sans LF" w:hAnsi="Scala Sans LF"/>
            <w:sz w:val="22"/>
            <w:szCs w:val="22"/>
          </w:rPr>
          <w:t>ABREU LOPES</w:t>
        </w:r>
      </w:hyperlink>
    </w:p>
    <w:p w:rsidR="00FF693E" w:rsidRPr="000518D5" w:rsidRDefault="004C4D0C" w:rsidP="00FF693E">
      <w:pPr>
        <w:spacing w:before="120"/>
        <w:jc w:val="center"/>
        <w:rPr>
          <w:rFonts w:ascii="Scala Sans LF" w:hAnsi="Scala Sans LF"/>
          <w:sz w:val="22"/>
          <w:szCs w:val="22"/>
        </w:rPr>
      </w:pPr>
      <w:hyperlink r:id="rId10" w:history="1">
        <w:r w:rsidR="00FF693E" w:rsidRPr="0066465C">
          <w:rPr>
            <w:rFonts w:ascii="Scala Sans LF" w:hAnsi="Scala Sans LF"/>
            <w:sz w:val="22"/>
            <w:szCs w:val="22"/>
          </w:rPr>
          <w:t>JOSÉ ANTÓNIO MOURAZ LOPES</w:t>
        </w:r>
      </w:hyperlink>
    </w:p>
    <w:p w:rsidR="00FF693E" w:rsidRDefault="004C4D0C" w:rsidP="00FF693E">
      <w:pPr>
        <w:spacing w:before="120"/>
        <w:jc w:val="center"/>
        <w:rPr>
          <w:rFonts w:ascii="Scala Sans LF" w:hAnsi="Scala Sans LF"/>
          <w:sz w:val="22"/>
          <w:szCs w:val="22"/>
        </w:rPr>
      </w:pPr>
      <w:hyperlink r:id="rId11" w:history="1">
        <w:r w:rsidR="00FF693E" w:rsidRPr="0066465C">
          <w:rPr>
            <w:rFonts w:ascii="Scala Sans LF" w:hAnsi="Scala Sans LF"/>
            <w:sz w:val="22"/>
            <w:szCs w:val="22"/>
          </w:rPr>
          <w:t>ANA MARGARIDA LEAL FURTADO</w:t>
        </w:r>
      </w:hyperlink>
    </w:p>
    <w:p w:rsidR="00FF693E" w:rsidRDefault="004C4D0C" w:rsidP="00FF693E">
      <w:pPr>
        <w:spacing w:before="120"/>
        <w:jc w:val="center"/>
        <w:rPr>
          <w:rFonts w:ascii="Scala Sans LF" w:hAnsi="Scala Sans LF"/>
          <w:sz w:val="22"/>
          <w:szCs w:val="22"/>
        </w:rPr>
      </w:pPr>
      <w:hyperlink r:id="rId12" w:history="1">
        <w:r w:rsidR="00FF693E" w:rsidRPr="0066465C">
          <w:rPr>
            <w:rFonts w:ascii="Scala Sans LF" w:hAnsi="Scala Sans LF"/>
            <w:sz w:val="22"/>
            <w:szCs w:val="22"/>
          </w:rPr>
          <w:t>FERNANDO OLIVEIRA SILVA</w:t>
        </w:r>
      </w:hyperlink>
    </w:p>
    <w:p w:rsidR="00FF693E" w:rsidRPr="00C456F0" w:rsidRDefault="00FF693E" w:rsidP="00FF693E">
      <w:pPr>
        <w:spacing w:before="120"/>
        <w:jc w:val="center"/>
        <w:rPr>
          <w:rFonts w:ascii="Scala Sans LF" w:hAnsi="Scala Sans LF"/>
          <w:sz w:val="22"/>
          <w:szCs w:val="22"/>
        </w:rPr>
      </w:pPr>
      <w:r>
        <w:rPr>
          <w:rFonts w:ascii="Scala Sans LF" w:hAnsi="Scala Sans LF"/>
          <w:sz w:val="22"/>
          <w:szCs w:val="22"/>
        </w:rPr>
        <w:t>MARIA DA LUZ FARIA</w:t>
      </w:r>
    </w:p>
    <w:p w:rsidR="00FF693E" w:rsidRDefault="00FF693E" w:rsidP="00FF693E">
      <w:pPr>
        <w:spacing w:before="120" w:after="120"/>
        <w:jc w:val="center"/>
        <w:rPr>
          <w:rFonts w:ascii="Scala Sans LF" w:hAnsi="Scala Sans LF"/>
          <w:sz w:val="22"/>
          <w:szCs w:val="22"/>
        </w:rPr>
      </w:pPr>
      <w:r>
        <w:rPr>
          <w:rFonts w:ascii="Scala Sans LF" w:hAnsi="Scala Sans LF"/>
          <w:sz w:val="22"/>
          <w:szCs w:val="22"/>
        </w:rPr>
        <w:t>JOSÉ TAVARES</w:t>
      </w:r>
    </w:p>
    <w:p w:rsidR="00FF693E" w:rsidRPr="008D0486" w:rsidRDefault="00FF693E" w:rsidP="00FF693E">
      <w:pPr>
        <w:spacing w:before="120" w:after="120"/>
        <w:jc w:val="center"/>
        <w:rPr>
          <w:rFonts w:ascii="Scala Sans LF" w:hAnsi="Scala Sans LF"/>
          <w:b/>
          <w:sz w:val="22"/>
          <w:szCs w:val="22"/>
        </w:rPr>
      </w:pPr>
      <w:r w:rsidRPr="008D0486">
        <w:rPr>
          <w:rFonts w:ascii="Scala Sans LF" w:hAnsi="Scala Sans LF"/>
          <w:sz w:val="22"/>
          <w:szCs w:val="22"/>
        </w:rPr>
        <w:t>MÁRCIA VALA</w:t>
      </w:r>
    </w:p>
    <w:p w:rsidR="00FF693E" w:rsidRDefault="00FF693E" w:rsidP="00FF693E">
      <w:pPr>
        <w:spacing w:before="120"/>
        <w:jc w:val="center"/>
        <w:rPr>
          <w:rFonts w:ascii="Scala Sans LF" w:hAnsi="Scala Sans LF" w:cs="Calibri"/>
          <w:sz w:val="22"/>
          <w:szCs w:val="22"/>
        </w:rPr>
      </w:pPr>
      <w:r w:rsidRPr="008D0486">
        <w:rPr>
          <w:rFonts w:ascii="Scala Sans LF" w:hAnsi="Scala Sans LF" w:cs="Calibri"/>
          <w:sz w:val="22"/>
          <w:szCs w:val="22"/>
        </w:rPr>
        <w:t>ELEONORA ALMEIDA</w:t>
      </w:r>
    </w:p>
    <w:p w:rsidR="00FF693E" w:rsidRPr="008D0486" w:rsidRDefault="00FF693E" w:rsidP="00FF693E">
      <w:pPr>
        <w:spacing w:before="120"/>
        <w:jc w:val="center"/>
        <w:rPr>
          <w:rFonts w:ascii="Scala Sans LF" w:hAnsi="Scala Sans LF" w:cs="Calibri"/>
          <w:sz w:val="22"/>
          <w:szCs w:val="22"/>
        </w:rPr>
      </w:pPr>
      <w:r w:rsidRPr="008D0486">
        <w:rPr>
          <w:rFonts w:ascii="Scala Sans LF" w:hAnsi="Scala Sans LF" w:cs="Calibri"/>
          <w:sz w:val="22"/>
          <w:szCs w:val="22"/>
        </w:rPr>
        <w:t>MARIA LEONOR AMARAL</w:t>
      </w:r>
    </w:p>
    <w:p w:rsidR="00FF693E" w:rsidRPr="008D0486" w:rsidRDefault="00FF693E" w:rsidP="00FF693E">
      <w:pPr>
        <w:spacing w:before="120"/>
        <w:jc w:val="center"/>
        <w:rPr>
          <w:rFonts w:ascii="Scala Sans LF" w:hAnsi="Scala Sans LF" w:cs="Calibri"/>
          <w:sz w:val="22"/>
          <w:szCs w:val="22"/>
        </w:rPr>
      </w:pPr>
      <w:r>
        <w:rPr>
          <w:rFonts w:ascii="Scala Sans LF" w:hAnsi="Scala Sans LF" w:cs="Calibri"/>
          <w:sz w:val="22"/>
          <w:szCs w:val="22"/>
        </w:rPr>
        <w:t>CONCEIÇÃO VENTURA</w:t>
      </w:r>
    </w:p>
    <w:p w:rsidR="00FF693E" w:rsidRDefault="00FF693E" w:rsidP="00FF693E">
      <w:pPr>
        <w:spacing w:before="120"/>
        <w:jc w:val="center"/>
        <w:rPr>
          <w:rFonts w:ascii="Scala Sans LF" w:hAnsi="Scala Sans LF" w:cs="Calibri"/>
          <w:sz w:val="22"/>
          <w:szCs w:val="22"/>
        </w:rPr>
      </w:pPr>
      <w:r>
        <w:rPr>
          <w:rFonts w:ascii="Scala Sans LF" w:hAnsi="Scala Sans LF" w:cs="Calibri"/>
          <w:sz w:val="22"/>
          <w:szCs w:val="22"/>
        </w:rPr>
        <w:t>ANTÓNIO MARQUES DO ROSÁRIO</w:t>
      </w:r>
    </w:p>
    <w:p w:rsidR="00FF693E" w:rsidRPr="008D0486" w:rsidRDefault="00FF693E" w:rsidP="00FF693E">
      <w:pPr>
        <w:spacing w:before="120"/>
        <w:jc w:val="center"/>
        <w:rPr>
          <w:rFonts w:ascii="Scala Sans LF" w:hAnsi="Scala Sans LF" w:cs="Calibri"/>
          <w:sz w:val="22"/>
          <w:szCs w:val="22"/>
        </w:rPr>
      </w:pPr>
      <w:r w:rsidRPr="008D0486">
        <w:rPr>
          <w:rFonts w:ascii="Scala Sans LF" w:hAnsi="Scala Sans LF" w:cs="Calibri"/>
          <w:sz w:val="22"/>
          <w:szCs w:val="22"/>
        </w:rPr>
        <w:t>CRISTINA MENDES</w:t>
      </w:r>
    </w:p>
    <w:p w:rsidR="00FF693E" w:rsidRPr="008D0486" w:rsidRDefault="00FF693E" w:rsidP="00FF693E">
      <w:pPr>
        <w:spacing w:before="120"/>
        <w:jc w:val="center"/>
        <w:rPr>
          <w:rFonts w:ascii="Scala Sans LF" w:hAnsi="Scala Sans LF" w:cs="Calibri"/>
          <w:sz w:val="22"/>
          <w:szCs w:val="22"/>
        </w:rPr>
      </w:pPr>
      <w:r w:rsidRPr="008D0486">
        <w:rPr>
          <w:rFonts w:ascii="Scala Sans LF" w:hAnsi="Scala Sans LF" w:cs="Calibri"/>
          <w:sz w:val="22"/>
          <w:szCs w:val="22"/>
        </w:rPr>
        <w:t>MARÍLIA CARRILHO</w:t>
      </w:r>
    </w:p>
    <w:p w:rsidR="00FF693E" w:rsidRDefault="00FF693E" w:rsidP="00FF693E">
      <w:pPr>
        <w:spacing w:before="120"/>
        <w:jc w:val="center"/>
        <w:rPr>
          <w:rFonts w:ascii="Scala Sans LF" w:hAnsi="Scala Sans LF" w:cs="Calibri"/>
          <w:sz w:val="22"/>
          <w:szCs w:val="22"/>
        </w:rPr>
      </w:pPr>
      <w:r w:rsidRPr="008D0486">
        <w:rPr>
          <w:rFonts w:ascii="Scala Sans LF" w:hAnsi="Scala Sans LF" w:cs="Calibri"/>
          <w:sz w:val="22"/>
          <w:szCs w:val="22"/>
        </w:rPr>
        <w:t>TERESA GARRIDO</w:t>
      </w:r>
    </w:p>
    <w:p w:rsidR="00FF693E" w:rsidRDefault="00FF693E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Pr="00C1117F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</w:pPr>
      <w:r w:rsidRPr="00C1117F"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  <w:t>ROMANIA</w:t>
      </w:r>
    </w:p>
    <w:p w:rsidR="00C362D2" w:rsidRPr="00C1117F" w:rsidRDefault="00C362D2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C1117F" w:rsidRDefault="00873295" w:rsidP="00615C15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C1117F">
        <w:rPr>
          <w:rFonts w:ascii="Scala Sans LF" w:hAnsi="Scala Sans LF" w:cs="Calibri"/>
          <w:sz w:val="22"/>
          <w:szCs w:val="22"/>
          <w:lang w:val="en-GB"/>
        </w:rPr>
        <w:t>MIHAI BUSUIOC</w:t>
      </w:r>
    </w:p>
    <w:p w:rsidR="00DB70D2" w:rsidRPr="00C1117F" w:rsidRDefault="00DB70D2" w:rsidP="00615C15">
      <w:pPr>
        <w:tabs>
          <w:tab w:val="left" w:pos="3455"/>
        </w:tabs>
        <w:jc w:val="center"/>
        <w:rPr>
          <w:rFonts w:ascii="Scala Sans LF" w:hAnsi="Scala Sans LF" w:cs="Calibri"/>
          <w:color w:val="FFFFFF" w:themeColor="background1"/>
          <w:sz w:val="20"/>
          <w:lang w:val="en-GB"/>
        </w:rPr>
      </w:pPr>
      <w:r w:rsidRPr="00C1117F">
        <w:rPr>
          <w:rFonts w:ascii="Scala Sans LF" w:hAnsi="Scala Sans LF" w:cs="Calibri"/>
          <w:sz w:val="20"/>
          <w:lang w:val="en-GB"/>
        </w:rPr>
        <w:t>(President)</w:t>
      </w:r>
    </w:p>
    <w:p w:rsidR="00323E18" w:rsidRPr="00C1117F" w:rsidRDefault="00873295" w:rsidP="00615C15">
      <w:pPr>
        <w:tabs>
          <w:tab w:val="left" w:pos="3455"/>
        </w:tabs>
        <w:spacing w:before="60"/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C1117F">
        <w:rPr>
          <w:rFonts w:ascii="Scala Sans LF" w:hAnsi="Scala Sans LF" w:cs="Calibri"/>
          <w:sz w:val="22"/>
          <w:szCs w:val="22"/>
          <w:lang w:val="en-GB"/>
        </w:rPr>
        <w:t>LUCIAN NEGREA</w:t>
      </w:r>
    </w:p>
    <w:p w:rsidR="00323E18" w:rsidRPr="00210CC7" w:rsidRDefault="00873295" w:rsidP="00615C15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210CC7">
        <w:rPr>
          <w:rFonts w:ascii="Scala Sans LF" w:hAnsi="Scala Sans LF" w:cs="Calibri"/>
          <w:sz w:val="22"/>
          <w:szCs w:val="22"/>
          <w:lang w:val="en-GB"/>
        </w:rPr>
        <w:t>DRAGOS BUDULAC</w:t>
      </w:r>
    </w:p>
    <w:p w:rsidR="00323E18" w:rsidRPr="00210CC7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672C45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</w:pPr>
      <w:r w:rsidRPr="00672C45"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  <w:t>RUSSIAN FEDERATION</w:t>
      </w:r>
    </w:p>
    <w:p w:rsidR="00C362D2" w:rsidRDefault="00C362D2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C1117F" w:rsidRDefault="00873295" w:rsidP="00615C15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  <w:r w:rsidRPr="00C1117F">
        <w:rPr>
          <w:rFonts w:ascii="Scala Sans LF" w:hAnsi="Scala Sans LF" w:cs="Calibri"/>
          <w:sz w:val="22"/>
          <w:szCs w:val="22"/>
        </w:rPr>
        <w:t>DMITRII ZAITSEV</w:t>
      </w:r>
    </w:p>
    <w:p w:rsidR="00323E18" w:rsidRPr="00FF693E" w:rsidRDefault="00873295" w:rsidP="00615C15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  <w:r w:rsidRPr="00FF693E">
        <w:rPr>
          <w:rFonts w:ascii="Scala Sans LF" w:hAnsi="Scala Sans LF" w:cs="Calibri"/>
          <w:sz w:val="22"/>
          <w:szCs w:val="22"/>
        </w:rPr>
        <w:t>TIMUR MAKHMUTOV</w:t>
      </w:r>
    </w:p>
    <w:p w:rsidR="00323E18" w:rsidRPr="00FF693E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B03853" w:rsidRPr="000716E1" w:rsidRDefault="00B03853" w:rsidP="00B03853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</w:rPr>
      </w:pPr>
      <w:r w:rsidRPr="000716E1">
        <w:rPr>
          <w:rFonts w:ascii="Scala Sans LF" w:hAnsi="Scala Sans LF" w:cs="Calibri"/>
          <w:b/>
          <w:color w:val="FFFFFF" w:themeColor="background1"/>
          <w:sz w:val="22"/>
          <w:szCs w:val="22"/>
        </w:rPr>
        <w:t>SÃO TOMÉ E PRÍNCIPE</w:t>
      </w:r>
    </w:p>
    <w:p w:rsidR="00B03853" w:rsidRDefault="00B03853" w:rsidP="00B03853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B03853" w:rsidRDefault="00B03853" w:rsidP="00B03853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ANTÓNIO MONTE CRISTO</w:t>
      </w:r>
    </w:p>
    <w:p w:rsidR="00B03853" w:rsidRPr="0039789A" w:rsidRDefault="00B03853" w:rsidP="00B03853">
      <w:pPr>
        <w:tabs>
          <w:tab w:val="left" w:pos="3455"/>
        </w:tabs>
        <w:jc w:val="center"/>
        <w:rPr>
          <w:rFonts w:ascii="Scala Sans LF" w:hAnsi="Scala Sans LF" w:cs="Calibri"/>
          <w:sz w:val="20"/>
        </w:rPr>
      </w:pPr>
      <w:r w:rsidRPr="0039789A">
        <w:rPr>
          <w:rFonts w:ascii="Scala Sans LF" w:hAnsi="Scala Sans LF" w:cs="Calibri"/>
          <w:sz w:val="20"/>
        </w:rPr>
        <w:t>(President)</w:t>
      </w:r>
    </w:p>
    <w:p w:rsidR="00981799" w:rsidRPr="00FF693E" w:rsidRDefault="00981799" w:rsidP="00B03853">
      <w:pPr>
        <w:tabs>
          <w:tab w:val="left" w:pos="3455"/>
        </w:tabs>
        <w:rPr>
          <w:rFonts w:ascii="Scala Sans LF" w:hAnsi="Scala Sans LF" w:cs="Calibri"/>
          <w:sz w:val="22"/>
          <w:szCs w:val="22"/>
        </w:rPr>
      </w:pPr>
    </w:p>
    <w:p w:rsidR="00323E18" w:rsidRPr="00FF693E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</w:rPr>
      </w:pPr>
      <w:r w:rsidRPr="00FF693E">
        <w:rPr>
          <w:rFonts w:ascii="Scala Sans LF" w:hAnsi="Scala Sans LF" w:cs="Calibri"/>
          <w:b/>
          <w:color w:val="FFFFFF" w:themeColor="background1"/>
          <w:sz w:val="22"/>
          <w:szCs w:val="22"/>
        </w:rPr>
        <w:t>SENEGAL</w:t>
      </w:r>
    </w:p>
    <w:p w:rsidR="002C2830" w:rsidRPr="00FF693E" w:rsidRDefault="002C2830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Default="00873295" w:rsidP="00615C15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MAMADOU FAYE</w:t>
      </w:r>
    </w:p>
    <w:p w:rsidR="003511D2" w:rsidRPr="00C1117F" w:rsidRDefault="003511D2" w:rsidP="0024166C">
      <w:pPr>
        <w:tabs>
          <w:tab w:val="left" w:pos="3455"/>
        </w:tabs>
        <w:jc w:val="center"/>
        <w:rPr>
          <w:rFonts w:ascii="Scala Sans LF" w:hAnsi="Scala Sans LF" w:cs="Calibri"/>
          <w:color w:val="FFFFFF" w:themeColor="background1"/>
          <w:sz w:val="20"/>
          <w:lang w:val="en-GB"/>
        </w:rPr>
      </w:pPr>
      <w:r w:rsidRPr="00C1117F">
        <w:rPr>
          <w:rFonts w:ascii="Scala Sans LF" w:hAnsi="Scala Sans LF" w:cs="Calibri"/>
          <w:sz w:val="20"/>
          <w:lang w:val="en-GB"/>
        </w:rPr>
        <w:t>(</w:t>
      </w:r>
      <w:r w:rsidR="00AE1D71" w:rsidRPr="00C1117F">
        <w:rPr>
          <w:rFonts w:ascii="Scala Sans LF" w:hAnsi="Scala Sans LF" w:cs="Calibri"/>
          <w:sz w:val="20"/>
          <w:lang w:val="en-GB"/>
        </w:rPr>
        <w:t>First</w:t>
      </w:r>
      <w:r w:rsidRPr="00C1117F">
        <w:rPr>
          <w:rFonts w:ascii="Scala Sans LF" w:hAnsi="Scala Sans LF" w:cs="Calibri"/>
          <w:sz w:val="20"/>
          <w:lang w:val="en-GB"/>
        </w:rPr>
        <w:t xml:space="preserve"> President)</w:t>
      </w:r>
    </w:p>
    <w:p w:rsidR="00323E18" w:rsidRPr="00C1117F" w:rsidRDefault="00873295" w:rsidP="0024166C">
      <w:pPr>
        <w:tabs>
          <w:tab w:val="left" w:pos="3455"/>
        </w:tabs>
        <w:spacing w:before="60"/>
        <w:ind w:left="74"/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C1117F">
        <w:rPr>
          <w:rFonts w:ascii="Scala Sans LF" w:hAnsi="Scala Sans LF" w:cs="Calibri"/>
          <w:sz w:val="22"/>
          <w:szCs w:val="22"/>
          <w:lang w:val="en-GB"/>
        </w:rPr>
        <w:t>ALHASSANE BARO</w:t>
      </w:r>
    </w:p>
    <w:p w:rsidR="00323E18" w:rsidRPr="00C1117F" w:rsidRDefault="00873295" w:rsidP="00981799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C1117F">
        <w:rPr>
          <w:rFonts w:ascii="Scala Sans LF" w:hAnsi="Scala Sans LF" w:cs="Calibri"/>
          <w:sz w:val="22"/>
          <w:szCs w:val="22"/>
          <w:lang w:val="en-GB"/>
        </w:rPr>
        <w:t>MADJIB GUEYE</w:t>
      </w:r>
    </w:p>
    <w:p w:rsidR="0024166C" w:rsidRDefault="0024166C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C1117F" w:rsidRDefault="00C1117F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C1117F" w:rsidRDefault="00C1117F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C1117F" w:rsidRPr="00C1117F" w:rsidRDefault="00C1117F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2C2830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</w:rPr>
      </w:pPr>
      <w:r w:rsidRPr="002C2830">
        <w:rPr>
          <w:rFonts w:ascii="Scala Sans LF" w:hAnsi="Scala Sans LF" w:cs="Calibri"/>
          <w:b/>
          <w:color w:val="FFFFFF" w:themeColor="background1"/>
          <w:sz w:val="22"/>
          <w:szCs w:val="22"/>
        </w:rPr>
        <w:t>SERBIA</w:t>
      </w:r>
    </w:p>
    <w:p w:rsidR="002C2830" w:rsidRDefault="002C2830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DUSKO PEJOVIC</w:t>
      </w:r>
    </w:p>
    <w:p w:rsidR="00DF7568" w:rsidRPr="00DF7568" w:rsidRDefault="00AE1D71" w:rsidP="00DF7568">
      <w:pPr>
        <w:tabs>
          <w:tab w:val="left" w:pos="3455"/>
        </w:tabs>
        <w:ind w:left="75"/>
        <w:jc w:val="center"/>
        <w:rPr>
          <w:rFonts w:ascii="Scala Sans LF" w:hAnsi="Scala Sans LF" w:cs="Calibri"/>
          <w:color w:val="FFFFFF" w:themeColor="background1"/>
          <w:sz w:val="20"/>
        </w:rPr>
      </w:pPr>
      <w:r>
        <w:rPr>
          <w:rFonts w:ascii="Scala Sans LF" w:hAnsi="Scala Sans LF" w:cs="Calibri"/>
          <w:sz w:val="20"/>
        </w:rPr>
        <w:t>(President</w:t>
      </w:r>
      <w:r w:rsidR="00DF7568" w:rsidRPr="0043724A">
        <w:rPr>
          <w:rFonts w:ascii="Scala Sans LF" w:hAnsi="Scala Sans LF" w:cs="Calibri"/>
          <w:sz w:val="20"/>
        </w:rPr>
        <w:t>)</w:t>
      </w:r>
    </w:p>
    <w:p w:rsidR="00323E18" w:rsidRPr="00873295" w:rsidRDefault="00873295" w:rsidP="00DF7568">
      <w:pPr>
        <w:tabs>
          <w:tab w:val="left" w:pos="3455"/>
        </w:tabs>
        <w:spacing w:before="60"/>
        <w:ind w:left="74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MILENA MILINKOVIC</w:t>
      </w:r>
    </w:p>
    <w:p w:rsidR="00323E18" w:rsidRPr="00873295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IVA VASILIC MILJIC</w:t>
      </w:r>
    </w:p>
    <w:p w:rsidR="00323E18" w:rsidRPr="00873295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C479C6" w:rsidRPr="00210CC7" w:rsidRDefault="00C479C6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</w:rPr>
      </w:pPr>
      <w:r w:rsidRPr="00210CC7">
        <w:rPr>
          <w:rFonts w:ascii="Scala Sans LF" w:hAnsi="Scala Sans LF" w:cs="Calibri"/>
          <w:b/>
          <w:color w:val="FFFFFF" w:themeColor="background1"/>
          <w:sz w:val="22"/>
          <w:szCs w:val="22"/>
        </w:rPr>
        <w:t>SPAIN</w:t>
      </w:r>
    </w:p>
    <w:p w:rsidR="00323E18" w:rsidRPr="00210CC7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0"/>
        </w:rPr>
      </w:pPr>
      <w:r w:rsidRPr="00210CC7">
        <w:rPr>
          <w:rFonts w:ascii="Scala Sans LF" w:hAnsi="Scala Sans LF" w:cs="Calibri"/>
          <w:b/>
          <w:color w:val="FFFFFF" w:themeColor="background1"/>
          <w:sz w:val="20"/>
        </w:rPr>
        <w:t>SG-EUROSAI</w:t>
      </w:r>
    </w:p>
    <w:p w:rsidR="00323E18" w:rsidRPr="00210CC7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Pr="00210CC7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210CC7">
        <w:rPr>
          <w:rFonts w:ascii="Scala Sans LF" w:hAnsi="Scala Sans LF" w:cs="Calibri"/>
          <w:sz w:val="22"/>
          <w:szCs w:val="22"/>
        </w:rPr>
        <w:t>MARÍA JOSÉ DE LA FUENTE</w:t>
      </w:r>
    </w:p>
    <w:p w:rsidR="00DF7568" w:rsidRPr="00C1117F" w:rsidRDefault="00AE1D71" w:rsidP="00DF7568">
      <w:pPr>
        <w:tabs>
          <w:tab w:val="left" w:pos="3455"/>
        </w:tabs>
        <w:ind w:left="75"/>
        <w:jc w:val="center"/>
        <w:rPr>
          <w:rFonts w:ascii="Scala Sans LF" w:hAnsi="Scala Sans LF" w:cs="Calibri"/>
          <w:color w:val="FFFFFF" w:themeColor="background1"/>
          <w:sz w:val="20"/>
        </w:rPr>
      </w:pPr>
      <w:r w:rsidRPr="00C1117F">
        <w:rPr>
          <w:rFonts w:ascii="Scala Sans LF" w:hAnsi="Scala Sans LF" w:cs="Calibri"/>
          <w:sz w:val="20"/>
        </w:rPr>
        <w:t>(President</w:t>
      </w:r>
      <w:r w:rsidR="0062781F" w:rsidRPr="00C1117F">
        <w:rPr>
          <w:rFonts w:ascii="Scala Sans LF" w:hAnsi="Scala Sans LF" w:cs="Calibri"/>
          <w:sz w:val="20"/>
        </w:rPr>
        <w:t xml:space="preserve"> Secretary General of EUROSAI</w:t>
      </w:r>
      <w:r w:rsidR="00DF7568" w:rsidRPr="00C1117F">
        <w:rPr>
          <w:rFonts w:ascii="Scala Sans LF" w:hAnsi="Scala Sans LF" w:cs="Calibri"/>
          <w:sz w:val="20"/>
        </w:rPr>
        <w:t>)</w:t>
      </w:r>
    </w:p>
    <w:p w:rsidR="00323E18" w:rsidRPr="00873295" w:rsidRDefault="00873295" w:rsidP="00DF7568">
      <w:pPr>
        <w:tabs>
          <w:tab w:val="left" w:pos="3455"/>
        </w:tabs>
        <w:spacing w:before="60"/>
        <w:ind w:left="74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RAMÓN ÁLVAREZ DE MIRANDA</w:t>
      </w:r>
    </w:p>
    <w:p w:rsidR="00323E18" w:rsidRPr="00873295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KAREN ORTIZ</w:t>
      </w:r>
    </w:p>
    <w:p w:rsidR="00323E18" w:rsidRPr="00873295" w:rsidRDefault="00873295" w:rsidP="00873295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BEATRIZ SÁNCHEZ</w:t>
      </w:r>
    </w:p>
    <w:p w:rsidR="00323E18" w:rsidRPr="00873295" w:rsidRDefault="00873295" w:rsidP="00101D91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SANTIAGO MARTÍNEZ</w:t>
      </w:r>
    </w:p>
    <w:p w:rsidR="00323E18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>JUAN FRANCISCO MONTALBÁN</w:t>
      </w:r>
    </w:p>
    <w:p w:rsidR="00101D91" w:rsidRPr="00C1117F" w:rsidRDefault="00101D91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0"/>
          <w:lang w:val="en-GB"/>
        </w:rPr>
      </w:pPr>
      <w:r w:rsidRPr="00C1117F">
        <w:rPr>
          <w:rFonts w:ascii="Scala Sans LF" w:hAnsi="Scala Sans LF" w:cs="Calibri"/>
          <w:sz w:val="20"/>
          <w:lang w:val="en-GB"/>
        </w:rPr>
        <w:t>(</w:t>
      </w:r>
      <w:r w:rsidR="0062781F" w:rsidRPr="00C1117F">
        <w:rPr>
          <w:rFonts w:ascii="Scala Sans LF" w:hAnsi="Scala Sans LF" w:cs="Calibri"/>
          <w:sz w:val="20"/>
          <w:lang w:val="en-GB"/>
        </w:rPr>
        <w:t>Spain Embassy</w:t>
      </w:r>
      <w:r w:rsidRPr="00C1117F">
        <w:rPr>
          <w:rFonts w:ascii="Scala Sans LF" w:hAnsi="Scala Sans LF" w:cs="Calibri"/>
          <w:sz w:val="20"/>
          <w:lang w:val="en-GB"/>
        </w:rPr>
        <w:t>)</w:t>
      </w:r>
    </w:p>
    <w:p w:rsidR="00C1117F" w:rsidRDefault="00C1117F" w:rsidP="00101D91">
      <w:pPr>
        <w:tabs>
          <w:tab w:val="left" w:pos="3455"/>
        </w:tabs>
        <w:rPr>
          <w:rFonts w:ascii="Scala Sans LF" w:hAnsi="Scala Sans LF" w:cs="Calibri"/>
          <w:sz w:val="22"/>
          <w:szCs w:val="22"/>
          <w:lang w:val="en-GB"/>
        </w:rPr>
      </w:pPr>
    </w:p>
    <w:p w:rsidR="006A5AD6" w:rsidRPr="00C1117F" w:rsidRDefault="006A5AD6" w:rsidP="00101D91">
      <w:pPr>
        <w:tabs>
          <w:tab w:val="left" w:pos="3455"/>
        </w:tabs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C1117F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</w:pPr>
      <w:r w:rsidRPr="00C1117F"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  <w:t>SWEDEN</w:t>
      </w:r>
    </w:p>
    <w:p w:rsidR="00323E18" w:rsidRPr="00C1117F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C1117F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C1117F">
        <w:rPr>
          <w:rFonts w:ascii="Scala Sans LF" w:hAnsi="Scala Sans LF" w:cs="Calibri"/>
          <w:sz w:val="22"/>
          <w:szCs w:val="22"/>
          <w:lang w:val="en-GB"/>
        </w:rPr>
        <w:t>HELENA LINDBERG</w:t>
      </w:r>
    </w:p>
    <w:p w:rsidR="00101D91" w:rsidRPr="00C1117F" w:rsidRDefault="00101D91" w:rsidP="00101D91">
      <w:pPr>
        <w:tabs>
          <w:tab w:val="left" w:pos="3455"/>
        </w:tabs>
        <w:ind w:left="75"/>
        <w:jc w:val="center"/>
        <w:rPr>
          <w:rFonts w:ascii="Scala Sans LF" w:hAnsi="Scala Sans LF" w:cs="Calibri"/>
          <w:color w:val="FFFFFF" w:themeColor="background1"/>
          <w:sz w:val="20"/>
          <w:lang w:val="en-GB"/>
        </w:rPr>
      </w:pPr>
      <w:r w:rsidRPr="00C1117F">
        <w:rPr>
          <w:rFonts w:ascii="Scala Sans LF" w:hAnsi="Scala Sans LF" w:cs="Calibri"/>
          <w:sz w:val="20"/>
          <w:lang w:val="en-GB"/>
        </w:rPr>
        <w:t>(</w:t>
      </w:r>
      <w:r w:rsidR="0062781F" w:rsidRPr="00C1117F">
        <w:rPr>
          <w:rFonts w:ascii="Scala Sans LF" w:hAnsi="Scala Sans LF" w:cs="Calibri"/>
          <w:sz w:val="20"/>
          <w:lang w:val="en-GB"/>
        </w:rPr>
        <w:t>Auditor-General</w:t>
      </w:r>
      <w:r w:rsidRPr="00C1117F">
        <w:rPr>
          <w:rFonts w:ascii="Scala Sans LF" w:hAnsi="Scala Sans LF" w:cs="Calibri"/>
          <w:sz w:val="20"/>
          <w:lang w:val="en-GB"/>
        </w:rPr>
        <w:t>)</w:t>
      </w:r>
    </w:p>
    <w:p w:rsidR="00323E18" w:rsidRPr="00C1117F" w:rsidRDefault="00873295" w:rsidP="00101D91">
      <w:pPr>
        <w:tabs>
          <w:tab w:val="left" w:pos="3455"/>
        </w:tabs>
        <w:spacing w:before="60"/>
        <w:ind w:left="74"/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C1117F">
        <w:rPr>
          <w:rFonts w:ascii="Scala Sans LF" w:hAnsi="Scala Sans LF" w:cs="Calibri"/>
          <w:sz w:val="22"/>
          <w:szCs w:val="22"/>
          <w:lang w:val="en-GB"/>
        </w:rPr>
        <w:t>LENA BJÖRCK</w:t>
      </w:r>
    </w:p>
    <w:p w:rsidR="00323E18" w:rsidRPr="00C1117F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672C45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</w:pPr>
      <w:r w:rsidRPr="00672C45"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  <w:t>TANZANIA</w:t>
      </w:r>
    </w:p>
    <w:p w:rsidR="00323E18" w:rsidRPr="00672C45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873295">
        <w:rPr>
          <w:rFonts w:ascii="Scala Sans LF" w:hAnsi="Scala Sans LF" w:cs="Calibri"/>
          <w:sz w:val="22"/>
          <w:szCs w:val="22"/>
          <w:lang w:val="en-GB"/>
        </w:rPr>
        <w:t>FATMA MOHAMED SAID</w:t>
      </w:r>
    </w:p>
    <w:p w:rsidR="00101D91" w:rsidRPr="00210CC7" w:rsidRDefault="00101D91" w:rsidP="00101D91">
      <w:pPr>
        <w:tabs>
          <w:tab w:val="left" w:pos="3455"/>
        </w:tabs>
        <w:ind w:left="75"/>
        <w:jc w:val="center"/>
        <w:rPr>
          <w:rFonts w:ascii="Scala Sans LF" w:hAnsi="Scala Sans LF" w:cs="Calibri"/>
          <w:color w:val="FFFFFF" w:themeColor="background1"/>
          <w:sz w:val="20"/>
          <w:lang w:val="en-GB"/>
        </w:rPr>
      </w:pPr>
      <w:r w:rsidRPr="00210CC7">
        <w:rPr>
          <w:rFonts w:ascii="Scala Sans LF" w:hAnsi="Scala Sans LF" w:cs="Calibri"/>
          <w:sz w:val="20"/>
          <w:lang w:val="en-GB"/>
        </w:rPr>
        <w:t>(President)</w:t>
      </w:r>
    </w:p>
    <w:p w:rsidR="00323E18" w:rsidRPr="00873295" w:rsidRDefault="00873295" w:rsidP="00101D91">
      <w:pPr>
        <w:tabs>
          <w:tab w:val="left" w:pos="3455"/>
        </w:tabs>
        <w:spacing w:before="60"/>
        <w:ind w:left="74"/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873295">
        <w:rPr>
          <w:rFonts w:ascii="Scala Sans LF" w:hAnsi="Scala Sans LF" w:cs="Calibri"/>
          <w:sz w:val="22"/>
          <w:szCs w:val="22"/>
          <w:lang w:val="en-GB"/>
        </w:rPr>
        <w:t>JUMA SHAABAN JUMA</w:t>
      </w:r>
    </w:p>
    <w:p w:rsidR="00323E18" w:rsidRPr="00210CC7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323E18" w:rsidRPr="000716E1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</w:rPr>
      </w:pPr>
      <w:r w:rsidRPr="000716E1">
        <w:rPr>
          <w:rFonts w:ascii="Scala Sans LF" w:hAnsi="Scala Sans LF" w:cs="Calibri"/>
          <w:b/>
          <w:color w:val="FFFFFF" w:themeColor="background1"/>
          <w:sz w:val="22"/>
          <w:szCs w:val="22"/>
        </w:rPr>
        <w:t>TIMOR-LESTE</w:t>
      </w:r>
    </w:p>
    <w:p w:rsidR="00323E18" w:rsidRPr="00873295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</w:p>
    <w:p w:rsidR="00461FEA" w:rsidRPr="00873295" w:rsidRDefault="00873295" w:rsidP="00461FEA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A147EC">
        <w:rPr>
          <w:rFonts w:ascii="Scala Sans LF" w:hAnsi="Scala Sans LF" w:cs="Calibri"/>
          <w:sz w:val="22"/>
          <w:szCs w:val="22"/>
        </w:rPr>
        <w:t xml:space="preserve">MARIA </w:t>
      </w:r>
      <w:r w:rsidRPr="00873295">
        <w:rPr>
          <w:rFonts w:ascii="Scala Sans LF" w:hAnsi="Scala Sans LF" w:cs="Calibri"/>
          <w:sz w:val="22"/>
          <w:szCs w:val="22"/>
        </w:rPr>
        <w:t>NATÉRCIA</w:t>
      </w:r>
      <w:r w:rsidRPr="00A147EC">
        <w:rPr>
          <w:rFonts w:ascii="Scala Sans LF" w:hAnsi="Scala Sans LF" w:cs="Calibri"/>
          <w:sz w:val="22"/>
          <w:szCs w:val="22"/>
        </w:rPr>
        <w:t xml:space="preserve"> GUSMÃO PEREIRA</w:t>
      </w:r>
    </w:p>
    <w:p w:rsidR="00323E18" w:rsidRPr="00461FEA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0"/>
        </w:rPr>
      </w:pPr>
      <w:r w:rsidRPr="00461FEA">
        <w:rPr>
          <w:rFonts w:ascii="Scala Sans LF" w:hAnsi="Scala Sans LF" w:cs="Calibri"/>
          <w:sz w:val="20"/>
        </w:rPr>
        <w:t>MARGARIDA DO ESPIRITO SANTO XIMENES</w:t>
      </w:r>
    </w:p>
    <w:p w:rsidR="00323E18" w:rsidRPr="00FF693E" w:rsidRDefault="00873295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</w:rPr>
      </w:pPr>
      <w:r w:rsidRPr="00FF693E">
        <w:rPr>
          <w:rFonts w:ascii="Scala Sans LF" w:hAnsi="Scala Sans LF" w:cs="Calibri"/>
          <w:sz w:val="22"/>
          <w:szCs w:val="22"/>
        </w:rPr>
        <w:t>LUÍS FILIPE MOTA</w:t>
      </w:r>
    </w:p>
    <w:p w:rsidR="00461FEA" w:rsidRPr="00FF693E" w:rsidRDefault="00461FEA" w:rsidP="00C479C6">
      <w:pPr>
        <w:tabs>
          <w:tab w:val="left" w:pos="3455"/>
        </w:tabs>
        <w:rPr>
          <w:rFonts w:ascii="Scala Sans LF" w:hAnsi="Scala Sans LF" w:cs="Calibri"/>
          <w:sz w:val="22"/>
          <w:szCs w:val="22"/>
        </w:rPr>
      </w:pPr>
    </w:p>
    <w:p w:rsidR="00C479C6" w:rsidRPr="00672C45" w:rsidRDefault="00C479C6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</w:pPr>
      <w:r w:rsidRPr="00672C45"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  <w:t>TURKEY</w:t>
      </w:r>
    </w:p>
    <w:p w:rsidR="00323E18" w:rsidRPr="00672C45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0"/>
          <w:lang w:val="en-GB"/>
        </w:rPr>
      </w:pPr>
      <w:r w:rsidRPr="00672C45">
        <w:rPr>
          <w:rFonts w:ascii="Scala Sans LF" w:hAnsi="Scala Sans LF" w:cs="Calibri"/>
          <w:b/>
          <w:color w:val="FFFFFF" w:themeColor="background1"/>
          <w:sz w:val="20"/>
          <w:lang w:val="en-GB"/>
        </w:rPr>
        <w:t>PRESIDENCY OF EUROSAI</w:t>
      </w:r>
    </w:p>
    <w:p w:rsidR="00323E18" w:rsidRPr="00873295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Default="00873295" w:rsidP="00D2404D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873295">
        <w:rPr>
          <w:rFonts w:ascii="Scala Sans LF" w:hAnsi="Scala Sans LF" w:cs="Calibri"/>
          <w:sz w:val="22"/>
          <w:szCs w:val="22"/>
          <w:lang w:val="en-GB"/>
        </w:rPr>
        <w:t>SEYIT AHMET BAS</w:t>
      </w:r>
    </w:p>
    <w:p w:rsidR="00461FEA" w:rsidRPr="00210CC7" w:rsidRDefault="00AE1D71" w:rsidP="00D2404D">
      <w:pPr>
        <w:tabs>
          <w:tab w:val="left" w:pos="3455"/>
        </w:tabs>
        <w:jc w:val="center"/>
        <w:rPr>
          <w:rFonts w:ascii="Scala Sans LF" w:hAnsi="Scala Sans LF" w:cs="Calibri"/>
          <w:color w:val="FFFFFF" w:themeColor="background1"/>
          <w:sz w:val="20"/>
          <w:lang w:val="en-GB"/>
        </w:rPr>
      </w:pPr>
      <w:r>
        <w:rPr>
          <w:rFonts w:ascii="Scala Sans LF" w:hAnsi="Scala Sans LF" w:cs="Calibri"/>
          <w:sz w:val="20"/>
          <w:lang w:val="en-GB"/>
        </w:rPr>
        <w:t>(President</w:t>
      </w:r>
      <w:r w:rsidR="00461FEA" w:rsidRPr="00210CC7">
        <w:rPr>
          <w:rFonts w:ascii="Scala Sans LF" w:hAnsi="Scala Sans LF" w:cs="Calibri"/>
          <w:sz w:val="20"/>
          <w:lang w:val="en-GB"/>
        </w:rPr>
        <w:t>)</w:t>
      </w:r>
    </w:p>
    <w:p w:rsidR="00323E18" w:rsidRPr="00873295" w:rsidRDefault="00873295" w:rsidP="00D2404D">
      <w:pPr>
        <w:tabs>
          <w:tab w:val="left" w:pos="3455"/>
        </w:tabs>
        <w:spacing w:before="60"/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873295">
        <w:rPr>
          <w:rFonts w:ascii="Scala Sans LF" w:hAnsi="Scala Sans LF" w:cs="Calibri"/>
          <w:sz w:val="22"/>
          <w:szCs w:val="22"/>
          <w:lang w:val="en-GB"/>
        </w:rPr>
        <w:t>NECIP BILGIN</w:t>
      </w:r>
    </w:p>
    <w:p w:rsidR="00323E18" w:rsidRPr="00FF693E" w:rsidRDefault="00873295" w:rsidP="00D2404D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FF693E">
        <w:rPr>
          <w:rFonts w:ascii="Scala Sans LF" w:hAnsi="Scala Sans LF" w:cs="Calibri"/>
          <w:sz w:val="22"/>
          <w:szCs w:val="22"/>
          <w:lang w:val="en-GB"/>
        </w:rPr>
        <w:t>BERNA ERKAN</w:t>
      </w:r>
    </w:p>
    <w:p w:rsidR="00323E18" w:rsidRPr="00FF693E" w:rsidRDefault="00873295" w:rsidP="00D2404D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FF693E">
        <w:rPr>
          <w:rFonts w:ascii="Scala Sans LF" w:hAnsi="Scala Sans LF" w:cs="Calibri"/>
          <w:sz w:val="22"/>
          <w:szCs w:val="22"/>
          <w:lang w:val="en-GB"/>
        </w:rPr>
        <w:t>AHMET DURAN ORCIN</w:t>
      </w:r>
    </w:p>
    <w:p w:rsidR="00323E18" w:rsidRPr="00FF693E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672C45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1"/>
          <w:szCs w:val="21"/>
          <w:lang w:val="fr-FR"/>
        </w:rPr>
      </w:pPr>
      <w:r w:rsidRPr="00672C45">
        <w:rPr>
          <w:rFonts w:ascii="Scala Sans LF" w:hAnsi="Scala Sans LF" w:cs="Calibri"/>
          <w:b/>
          <w:color w:val="FFFFFF" w:themeColor="background1"/>
          <w:sz w:val="21"/>
          <w:szCs w:val="21"/>
          <w:lang w:val="fr-FR"/>
        </w:rPr>
        <w:t>UNION ÉCONOMIQUE ET MONÉTAIRE OUEST AFRICAINE (UEMOA)</w:t>
      </w:r>
    </w:p>
    <w:p w:rsidR="00323E18" w:rsidRPr="00873295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fr-FR"/>
        </w:rPr>
      </w:pPr>
    </w:p>
    <w:p w:rsidR="00323E18" w:rsidRPr="00873295" w:rsidRDefault="00873295" w:rsidP="00D2404D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  <w:lang w:val="fr-FR"/>
        </w:rPr>
      </w:pPr>
      <w:r w:rsidRPr="00873295">
        <w:rPr>
          <w:rFonts w:ascii="Scala Sans LF" w:hAnsi="Scala Sans LF" w:cs="Calibri"/>
          <w:sz w:val="22"/>
          <w:szCs w:val="22"/>
          <w:lang w:val="fr-FR"/>
        </w:rPr>
        <w:t>SALOMON FONTON SOHE</w:t>
      </w:r>
    </w:p>
    <w:p w:rsidR="00323E18" w:rsidRPr="00873295" w:rsidRDefault="00873295" w:rsidP="00D2404D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  <w:lang w:val="fr-FR"/>
        </w:rPr>
      </w:pPr>
      <w:r w:rsidRPr="00873295">
        <w:rPr>
          <w:rFonts w:ascii="Scala Sans LF" w:hAnsi="Scala Sans LF" w:cs="Calibri"/>
          <w:sz w:val="22"/>
          <w:szCs w:val="22"/>
          <w:lang w:val="fr-FR"/>
        </w:rPr>
        <w:t>SÈGNON YVES-MARIE ADISSIN</w:t>
      </w:r>
    </w:p>
    <w:p w:rsidR="00323E18" w:rsidRPr="00873295" w:rsidRDefault="00873295" w:rsidP="00D2404D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873295">
        <w:rPr>
          <w:rFonts w:ascii="Scala Sans LF" w:hAnsi="Scala Sans LF" w:cs="Calibri"/>
          <w:sz w:val="22"/>
          <w:szCs w:val="22"/>
          <w:lang w:val="en-GB"/>
        </w:rPr>
        <w:t>MBAYE DIENE</w:t>
      </w:r>
    </w:p>
    <w:p w:rsidR="00323E18" w:rsidRPr="00873295" w:rsidRDefault="00323E18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672C45" w:rsidRDefault="00873295" w:rsidP="00C63418">
      <w:pPr>
        <w:shd w:val="clear" w:color="auto" w:fill="815E25"/>
        <w:tabs>
          <w:tab w:val="left" w:pos="3455"/>
          <w:tab w:val="left" w:pos="3686"/>
        </w:tabs>
        <w:ind w:left="567" w:right="495"/>
        <w:jc w:val="center"/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</w:pPr>
      <w:r w:rsidRPr="00672C45">
        <w:rPr>
          <w:rFonts w:ascii="Scala Sans LF" w:hAnsi="Scala Sans LF" w:cs="Calibri"/>
          <w:b/>
          <w:color w:val="FFFFFF" w:themeColor="background1"/>
          <w:sz w:val="22"/>
          <w:szCs w:val="22"/>
          <w:lang w:val="en-GB"/>
        </w:rPr>
        <w:t>UNITED KINGDOM</w:t>
      </w:r>
    </w:p>
    <w:p w:rsidR="000716E1" w:rsidRDefault="000716E1" w:rsidP="00873295">
      <w:pPr>
        <w:tabs>
          <w:tab w:val="left" w:pos="3455"/>
        </w:tabs>
        <w:ind w:left="75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p w:rsidR="00323E18" w:rsidRPr="00873295" w:rsidRDefault="00873295" w:rsidP="00D2404D">
      <w:pPr>
        <w:tabs>
          <w:tab w:val="left" w:pos="3455"/>
        </w:tabs>
        <w:jc w:val="center"/>
        <w:rPr>
          <w:rFonts w:ascii="Scala Sans LF" w:hAnsi="Scala Sans LF" w:cs="Calibri"/>
          <w:sz w:val="22"/>
          <w:szCs w:val="22"/>
          <w:lang w:val="en-GB"/>
        </w:rPr>
      </w:pPr>
      <w:r w:rsidRPr="00873295">
        <w:rPr>
          <w:rFonts w:ascii="Scala Sans LF" w:hAnsi="Scala Sans LF" w:cs="Calibri"/>
          <w:sz w:val="22"/>
          <w:szCs w:val="22"/>
          <w:lang w:val="en-GB"/>
        </w:rPr>
        <w:t>KEVIN SUMMERSGILL</w:t>
      </w:r>
    </w:p>
    <w:p w:rsidR="00323E18" w:rsidRPr="00873295" w:rsidRDefault="00323E18" w:rsidP="0097124C">
      <w:pPr>
        <w:tabs>
          <w:tab w:val="left" w:pos="3455"/>
        </w:tabs>
        <w:rPr>
          <w:rFonts w:ascii="Scala Sans LF" w:hAnsi="Scala Sans LF" w:cs="Calibri"/>
          <w:sz w:val="22"/>
          <w:szCs w:val="22"/>
          <w:lang w:val="en-GB"/>
        </w:rPr>
      </w:pPr>
    </w:p>
    <w:p w:rsidR="00F13889" w:rsidRPr="00FF693E" w:rsidRDefault="00F13889" w:rsidP="00873295">
      <w:pPr>
        <w:spacing w:before="120"/>
        <w:jc w:val="center"/>
        <w:rPr>
          <w:rFonts w:ascii="Scala Sans LF" w:hAnsi="Scala Sans LF" w:cs="Calibri"/>
          <w:sz w:val="22"/>
          <w:szCs w:val="22"/>
          <w:lang w:val="en-GB"/>
        </w:rPr>
      </w:pPr>
    </w:p>
    <w:sectPr w:rsidR="00F13889" w:rsidRPr="00FF693E" w:rsidSect="00634E6E">
      <w:type w:val="continuous"/>
      <w:pgSz w:w="11906" w:h="16838"/>
      <w:pgMar w:top="1418" w:right="1418" w:bottom="1418" w:left="1418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D0C" w:rsidRDefault="004C4D0C" w:rsidP="00CF4553">
      <w:r>
        <w:separator/>
      </w:r>
    </w:p>
  </w:endnote>
  <w:endnote w:type="continuationSeparator" w:id="0">
    <w:p w:rsidR="004C4D0C" w:rsidRDefault="004C4D0C" w:rsidP="00CF4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ala Sans LF">
    <w:panose1 w:val="00000000000000000000"/>
    <w:charset w:val="00"/>
    <w:family w:val="modern"/>
    <w:notTrueType/>
    <w:pitch w:val="variable"/>
    <w:sig w:usb0="8000002F" w:usb1="4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FCC" w:rsidRPr="00B94803" w:rsidRDefault="00ED0FCC" w:rsidP="00B94803">
    <w:pPr>
      <w:rPr>
        <w:szCs w:val="24"/>
        <w:lang w:eastAsia="en-US"/>
      </w:rPr>
    </w:pPr>
  </w:p>
  <w:p w:rsidR="00ED0FCC" w:rsidRPr="00880FD9" w:rsidRDefault="00ED0FCC" w:rsidP="00880FD9">
    <w:pPr>
      <w:rPr>
        <w:szCs w:val="24"/>
        <w:lang w:eastAsia="en-US"/>
      </w:rPr>
    </w:pPr>
  </w:p>
  <w:p w:rsidR="00ED0FCC" w:rsidRPr="00B94803" w:rsidRDefault="00ED0FCC" w:rsidP="00B94803">
    <w:pPr>
      <w:rPr>
        <w:sz w:val="16"/>
        <w:szCs w:val="16"/>
      </w:rPr>
    </w:pPr>
  </w:p>
  <w:sdt>
    <w:sdtPr>
      <w:id w:val="1207634473"/>
      <w:docPartObj>
        <w:docPartGallery w:val="Page Numbers (Bottom of Page)"/>
        <w:docPartUnique/>
      </w:docPartObj>
    </w:sdtPr>
    <w:sdtEndPr>
      <w:rPr>
        <w:color w:val="0B4D18"/>
      </w:rPr>
    </w:sdtEndPr>
    <w:sdtContent>
      <w:p w:rsidR="00ED0FCC" w:rsidRDefault="00033EBF" w:rsidP="00B94803">
        <w:pPr>
          <w:pStyle w:val="Rodap"/>
          <w:jc w:val="right"/>
          <w:rPr>
            <w:color w:val="0B4D18"/>
          </w:rPr>
        </w:pPr>
        <w:r w:rsidRPr="008C7D66">
          <w:rPr>
            <w:color w:val="0B4D18"/>
          </w:rPr>
          <w:fldChar w:fldCharType="begin"/>
        </w:r>
        <w:r w:rsidR="00ED0FCC" w:rsidRPr="008C7D66">
          <w:rPr>
            <w:color w:val="0B4D18"/>
          </w:rPr>
          <w:instrText>PAGE   \* MERGEFORMAT</w:instrText>
        </w:r>
        <w:r w:rsidRPr="008C7D66">
          <w:rPr>
            <w:color w:val="0B4D18"/>
          </w:rPr>
          <w:fldChar w:fldCharType="separate"/>
        </w:r>
        <w:r w:rsidR="00924F6D">
          <w:rPr>
            <w:noProof/>
            <w:color w:val="0B4D18"/>
          </w:rPr>
          <w:t>1</w:t>
        </w:r>
        <w:r w:rsidRPr="008C7D66">
          <w:rPr>
            <w:color w:val="0B4D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D0C" w:rsidRDefault="004C4D0C" w:rsidP="00CF4553">
      <w:r>
        <w:separator/>
      </w:r>
    </w:p>
  </w:footnote>
  <w:footnote w:type="continuationSeparator" w:id="0">
    <w:p w:rsidR="004C4D0C" w:rsidRDefault="004C4D0C" w:rsidP="00CF45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FEE" w:rsidRDefault="00FF693E" w:rsidP="00043FEE">
    <w:pPr>
      <w:pStyle w:val="Cabealho"/>
      <w:rPr>
        <w:rFonts w:ascii="Times New Roman" w:hAnsi="Times New Roman" w:cs="Times New Roman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2A0B1EE" wp14:editId="19D6FBC9">
          <wp:simplePos x="0" y="0"/>
          <wp:positionH relativeFrom="margin">
            <wp:align>center</wp:align>
          </wp:positionH>
          <wp:positionV relativeFrom="paragraph">
            <wp:posOffset>-307543</wp:posOffset>
          </wp:positionV>
          <wp:extent cx="7038470" cy="1674368"/>
          <wp:effectExtent l="0" t="0" r="0" b="254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lho_A4_aprov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8470" cy="16743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43FEE" w:rsidRDefault="00043FEE" w:rsidP="00043FEE">
    <w:pPr>
      <w:pStyle w:val="Cabealho"/>
      <w:jc w:val="center"/>
      <w:rPr>
        <w:rFonts w:ascii="Times New Roman" w:hAnsi="Times New Roman" w:cs="Times New Roman"/>
        <w:sz w:val="24"/>
        <w:szCs w:val="24"/>
      </w:rPr>
    </w:pPr>
  </w:p>
  <w:p w:rsidR="00FF693E" w:rsidRDefault="00FF693E" w:rsidP="00043FEE">
    <w:pPr>
      <w:pStyle w:val="Cabealho"/>
      <w:jc w:val="center"/>
      <w:rPr>
        <w:rFonts w:ascii="Times New Roman" w:hAnsi="Times New Roman" w:cs="Times New Roman"/>
        <w:sz w:val="24"/>
        <w:szCs w:val="24"/>
      </w:rPr>
    </w:pPr>
  </w:p>
  <w:p w:rsidR="00FF693E" w:rsidRDefault="00FF693E" w:rsidP="00043FEE">
    <w:pPr>
      <w:pStyle w:val="Cabealho"/>
      <w:jc w:val="center"/>
      <w:rPr>
        <w:rFonts w:ascii="Times New Roman" w:hAnsi="Times New Roman" w:cs="Times New Roman"/>
        <w:sz w:val="24"/>
        <w:szCs w:val="24"/>
      </w:rPr>
    </w:pPr>
  </w:p>
  <w:p w:rsidR="00FF693E" w:rsidRDefault="00FF693E" w:rsidP="00043FEE">
    <w:pPr>
      <w:pStyle w:val="Cabealho"/>
      <w:jc w:val="center"/>
      <w:rPr>
        <w:rFonts w:ascii="Times New Roman" w:hAnsi="Times New Roman" w:cs="Times New Roman"/>
        <w:sz w:val="24"/>
        <w:szCs w:val="24"/>
      </w:rPr>
    </w:pPr>
  </w:p>
  <w:p w:rsidR="00FF693E" w:rsidRDefault="00FF693E" w:rsidP="00043FEE">
    <w:pPr>
      <w:pStyle w:val="Cabealho"/>
      <w:jc w:val="center"/>
      <w:rPr>
        <w:rFonts w:ascii="Times New Roman" w:hAnsi="Times New Roman" w:cs="Times New Roman"/>
        <w:sz w:val="24"/>
        <w:szCs w:val="24"/>
      </w:rPr>
    </w:pPr>
  </w:p>
  <w:p w:rsidR="00FF693E" w:rsidRDefault="00FF693E" w:rsidP="00043FEE">
    <w:pPr>
      <w:pStyle w:val="Cabealho"/>
      <w:jc w:val="center"/>
      <w:rPr>
        <w:rFonts w:ascii="Times New Roman" w:hAnsi="Times New Roman" w:cs="Times New Roman"/>
        <w:sz w:val="24"/>
        <w:szCs w:val="24"/>
      </w:rPr>
    </w:pPr>
  </w:p>
  <w:p w:rsidR="00FF693E" w:rsidRDefault="00FF693E" w:rsidP="00043FEE">
    <w:pPr>
      <w:pStyle w:val="Cabealho"/>
      <w:jc w:val="center"/>
      <w:rPr>
        <w:rFonts w:ascii="Times New Roman" w:hAnsi="Times New Roman" w:cs="Times New Roman"/>
        <w:sz w:val="24"/>
        <w:szCs w:val="24"/>
      </w:rPr>
    </w:pPr>
  </w:p>
  <w:p w:rsidR="00043FEE" w:rsidRDefault="00043FEE" w:rsidP="00C074ED">
    <w:pPr>
      <w:pStyle w:val="Cabealho"/>
      <w:tabs>
        <w:tab w:val="clear" w:pos="4252"/>
      </w:tabs>
      <w:rPr>
        <w:rFonts w:ascii="Times New Roman" w:hAnsi="Times New Roman" w:cs="Times New Roman"/>
        <w:sz w:val="16"/>
        <w:szCs w:val="16"/>
      </w:rPr>
    </w:pPr>
  </w:p>
  <w:p w:rsidR="001F7D44" w:rsidRPr="00DA3870" w:rsidRDefault="001F7D44" w:rsidP="00C074ED">
    <w:pPr>
      <w:pStyle w:val="Cabealho"/>
      <w:tabs>
        <w:tab w:val="clear" w:pos="4252"/>
      </w:tabs>
      <w:rPr>
        <w:rFonts w:ascii="Times New Roman" w:hAnsi="Times New Roman" w:cs="Times New Roman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5EE"/>
    <w:rsid w:val="00000BC0"/>
    <w:rsid w:val="00010E11"/>
    <w:rsid w:val="00012889"/>
    <w:rsid w:val="00024D69"/>
    <w:rsid w:val="000309EE"/>
    <w:rsid w:val="00031368"/>
    <w:rsid w:val="000314FB"/>
    <w:rsid w:val="00032140"/>
    <w:rsid w:val="00033EBF"/>
    <w:rsid w:val="00034CC4"/>
    <w:rsid w:val="000358EE"/>
    <w:rsid w:val="00036A11"/>
    <w:rsid w:val="00043A96"/>
    <w:rsid w:val="00043FEE"/>
    <w:rsid w:val="00051077"/>
    <w:rsid w:val="0005294F"/>
    <w:rsid w:val="00052F55"/>
    <w:rsid w:val="0005362A"/>
    <w:rsid w:val="00053907"/>
    <w:rsid w:val="00053BA5"/>
    <w:rsid w:val="00055BA2"/>
    <w:rsid w:val="00056238"/>
    <w:rsid w:val="00062B35"/>
    <w:rsid w:val="00064D90"/>
    <w:rsid w:val="0006574D"/>
    <w:rsid w:val="000716E1"/>
    <w:rsid w:val="0007523F"/>
    <w:rsid w:val="000869EC"/>
    <w:rsid w:val="000951E3"/>
    <w:rsid w:val="00096E4E"/>
    <w:rsid w:val="000A103B"/>
    <w:rsid w:val="000A4DE7"/>
    <w:rsid w:val="000A5018"/>
    <w:rsid w:val="000B4F9B"/>
    <w:rsid w:val="000E6C22"/>
    <w:rsid w:val="00101D91"/>
    <w:rsid w:val="00103F12"/>
    <w:rsid w:val="00106EC1"/>
    <w:rsid w:val="00113E8D"/>
    <w:rsid w:val="001164BA"/>
    <w:rsid w:val="00116D66"/>
    <w:rsid w:val="00122681"/>
    <w:rsid w:val="00130703"/>
    <w:rsid w:val="00130D18"/>
    <w:rsid w:val="00135B3E"/>
    <w:rsid w:val="00137CC8"/>
    <w:rsid w:val="00140063"/>
    <w:rsid w:val="00143299"/>
    <w:rsid w:val="00147513"/>
    <w:rsid w:val="00152FDA"/>
    <w:rsid w:val="00153207"/>
    <w:rsid w:val="0015502C"/>
    <w:rsid w:val="001818D4"/>
    <w:rsid w:val="00181BF9"/>
    <w:rsid w:val="001848FF"/>
    <w:rsid w:val="001952E3"/>
    <w:rsid w:val="001A63EB"/>
    <w:rsid w:val="001B34FF"/>
    <w:rsid w:val="001C7C55"/>
    <w:rsid w:val="001D08A4"/>
    <w:rsid w:val="001D2B7E"/>
    <w:rsid w:val="001E102E"/>
    <w:rsid w:val="001E406C"/>
    <w:rsid w:val="001E41B6"/>
    <w:rsid w:val="001F7D44"/>
    <w:rsid w:val="0020192C"/>
    <w:rsid w:val="002024D7"/>
    <w:rsid w:val="0020477B"/>
    <w:rsid w:val="00210CC7"/>
    <w:rsid w:val="00212A35"/>
    <w:rsid w:val="00222384"/>
    <w:rsid w:val="002303C0"/>
    <w:rsid w:val="00236A71"/>
    <w:rsid w:val="0024157A"/>
    <w:rsid w:val="0024166C"/>
    <w:rsid w:val="00244782"/>
    <w:rsid w:val="00256A83"/>
    <w:rsid w:val="00260CC1"/>
    <w:rsid w:val="00261436"/>
    <w:rsid w:val="002818BC"/>
    <w:rsid w:val="0028391B"/>
    <w:rsid w:val="00285C38"/>
    <w:rsid w:val="002955CD"/>
    <w:rsid w:val="002A0E6B"/>
    <w:rsid w:val="002A45E0"/>
    <w:rsid w:val="002C2830"/>
    <w:rsid w:val="002C2F7E"/>
    <w:rsid w:val="002D068C"/>
    <w:rsid w:val="002D4588"/>
    <w:rsid w:val="002D75C0"/>
    <w:rsid w:val="002E4CD0"/>
    <w:rsid w:val="002F11F0"/>
    <w:rsid w:val="002F3844"/>
    <w:rsid w:val="00316502"/>
    <w:rsid w:val="00316BBF"/>
    <w:rsid w:val="00323E18"/>
    <w:rsid w:val="0032645F"/>
    <w:rsid w:val="00335C31"/>
    <w:rsid w:val="003365E2"/>
    <w:rsid w:val="0034449C"/>
    <w:rsid w:val="00345DF1"/>
    <w:rsid w:val="00346568"/>
    <w:rsid w:val="003511D2"/>
    <w:rsid w:val="00351F43"/>
    <w:rsid w:val="00354669"/>
    <w:rsid w:val="00364ECC"/>
    <w:rsid w:val="0036671D"/>
    <w:rsid w:val="00366DCF"/>
    <w:rsid w:val="003722BE"/>
    <w:rsid w:val="00373614"/>
    <w:rsid w:val="00373967"/>
    <w:rsid w:val="003842A3"/>
    <w:rsid w:val="00385A0B"/>
    <w:rsid w:val="00386E58"/>
    <w:rsid w:val="00391080"/>
    <w:rsid w:val="003965BE"/>
    <w:rsid w:val="0039738B"/>
    <w:rsid w:val="0039789A"/>
    <w:rsid w:val="003A4EC4"/>
    <w:rsid w:val="003A5005"/>
    <w:rsid w:val="003B5A5C"/>
    <w:rsid w:val="003C0826"/>
    <w:rsid w:val="003C118E"/>
    <w:rsid w:val="003D3A6E"/>
    <w:rsid w:val="003D5A67"/>
    <w:rsid w:val="003F63A4"/>
    <w:rsid w:val="004026BB"/>
    <w:rsid w:val="00403B0D"/>
    <w:rsid w:val="00412BFB"/>
    <w:rsid w:val="00413401"/>
    <w:rsid w:val="00415700"/>
    <w:rsid w:val="00421F51"/>
    <w:rsid w:val="004226D4"/>
    <w:rsid w:val="0042316C"/>
    <w:rsid w:val="0043724A"/>
    <w:rsid w:val="00461FEA"/>
    <w:rsid w:val="0046279D"/>
    <w:rsid w:val="00463546"/>
    <w:rsid w:val="00463A65"/>
    <w:rsid w:val="00473C91"/>
    <w:rsid w:val="00481B7D"/>
    <w:rsid w:val="00486C11"/>
    <w:rsid w:val="00487693"/>
    <w:rsid w:val="00491113"/>
    <w:rsid w:val="00494458"/>
    <w:rsid w:val="004947AA"/>
    <w:rsid w:val="00494F51"/>
    <w:rsid w:val="00495EDB"/>
    <w:rsid w:val="004963F4"/>
    <w:rsid w:val="0049642E"/>
    <w:rsid w:val="004A38FE"/>
    <w:rsid w:val="004A3F5E"/>
    <w:rsid w:val="004B2A3B"/>
    <w:rsid w:val="004C04AB"/>
    <w:rsid w:val="004C4D0C"/>
    <w:rsid w:val="004D6D0D"/>
    <w:rsid w:val="004E6270"/>
    <w:rsid w:val="005065A4"/>
    <w:rsid w:val="0052180A"/>
    <w:rsid w:val="00522614"/>
    <w:rsid w:val="005269CD"/>
    <w:rsid w:val="00534947"/>
    <w:rsid w:val="00551B9C"/>
    <w:rsid w:val="0055685D"/>
    <w:rsid w:val="005643EB"/>
    <w:rsid w:val="00564C3B"/>
    <w:rsid w:val="00567453"/>
    <w:rsid w:val="00577882"/>
    <w:rsid w:val="005856E2"/>
    <w:rsid w:val="005860DE"/>
    <w:rsid w:val="005943F4"/>
    <w:rsid w:val="00594A33"/>
    <w:rsid w:val="0059619A"/>
    <w:rsid w:val="00596493"/>
    <w:rsid w:val="005A24E4"/>
    <w:rsid w:val="005A41DC"/>
    <w:rsid w:val="005B1C55"/>
    <w:rsid w:val="005C1F80"/>
    <w:rsid w:val="005C67AF"/>
    <w:rsid w:val="005E2F90"/>
    <w:rsid w:val="005E332C"/>
    <w:rsid w:val="005E6A6F"/>
    <w:rsid w:val="005E76C2"/>
    <w:rsid w:val="005F2911"/>
    <w:rsid w:val="005F364D"/>
    <w:rsid w:val="005F4E1E"/>
    <w:rsid w:val="00600787"/>
    <w:rsid w:val="00604584"/>
    <w:rsid w:val="00604A66"/>
    <w:rsid w:val="00605139"/>
    <w:rsid w:val="00611306"/>
    <w:rsid w:val="00615C15"/>
    <w:rsid w:val="00621075"/>
    <w:rsid w:val="0062240B"/>
    <w:rsid w:val="0062781F"/>
    <w:rsid w:val="00634E6E"/>
    <w:rsid w:val="00646ABA"/>
    <w:rsid w:val="00646F86"/>
    <w:rsid w:val="00661549"/>
    <w:rsid w:val="00667A10"/>
    <w:rsid w:val="00672C45"/>
    <w:rsid w:val="00677ABB"/>
    <w:rsid w:val="00677D57"/>
    <w:rsid w:val="0068600C"/>
    <w:rsid w:val="00686C9E"/>
    <w:rsid w:val="00691509"/>
    <w:rsid w:val="00691BD2"/>
    <w:rsid w:val="006923D4"/>
    <w:rsid w:val="006947E5"/>
    <w:rsid w:val="006A1711"/>
    <w:rsid w:val="006A578D"/>
    <w:rsid w:val="006A5AD6"/>
    <w:rsid w:val="006A7B7F"/>
    <w:rsid w:val="006B7944"/>
    <w:rsid w:val="006C08D8"/>
    <w:rsid w:val="006C2BFA"/>
    <w:rsid w:val="006D6C9B"/>
    <w:rsid w:val="006E216B"/>
    <w:rsid w:val="0070053A"/>
    <w:rsid w:val="00702902"/>
    <w:rsid w:val="007047BF"/>
    <w:rsid w:val="007060AA"/>
    <w:rsid w:val="00710E06"/>
    <w:rsid w:val="0071126D"/>
    <w:rsid w:val="00727D84"/>
    <w:rsid w:val="007341F5"/>
    <w:rsid w:val="0074175F"/>
    <w:rsid w:val="00755C57"/>
    <w:rsid w:val="007631D8"/>
    <w:rsid w:val="00763642"/>
    <w:rsid w:val="00763F87"/>
    <w:rsid w:val="00770074"/>
    <w:rsid w:val="00772B52"/>
    <w:rsid w:val="00773802"/>
    <w:rsid w:val="0077595B"/>
    <w:rsid w:val="00777348"/>
    <w:rsid w:val="007823E7"/>
    <w:rsid w:val="007873AC"/>
    <w:rsid w:val="007933D1"/>
    <w:rsid w:val="00794514"/>
    <w:rsid w:val="007B23C2"/>
    <w:rsid w:val="007B27F7"/>
    <w:rsid w:val="007B49D7"/>
    <w:rsid w:val="007B7446"/>
    <w:rsid w:val="007C1866"/>
    <w:rsid w:val="007D0F39"/>
    <w:rsid w:val="007D51F0"/>
    <w:rsid w:val="007D6308"/>
    <w:rsid w:val="007D77C7"/>
    <w:rsid w:val="007E01CA"/>
    <w:rsid w:val="008062F0"/>
    <w:rsid w:val="00807B31"/>
    <w:rsid w:val="00820E45"/>
    <w:rsid w:val="0083470C"/>
    <w:rsid w:val="00834E31"/>
    <w:rsid w:val="008363CD"/>
    <w:rsid w:val="008377C2"/>
    <w:rsid w:val="0085047B"/>
    <w:rsid w:val="00850FF1"/>
    <w:rsid w:val="00853D4F"/>
    <w:rsid w:val="008632A4"/>
    <w:rsid w:val="008671FB"/>
    <w:rsid w:val="00867676"/>
    <w:rsid w:val="0087323B"/>
    <w:rsid w:val="00873295"/>
    <w:rsid w:val="00875D5B"/>
    <w:rsid w:val="00876FB7"/>
    <w:rsid w:val="00880FD9"/>
    <w:rsid w:val="00885346"/>
    <w:rsid w:val="008A36E9"/>
    <w:rsid w:val="008A5E0F"/>
    <w:rsid w:val="008B42C3"/>
    <w:rsid w:val="008C55A9"/>
    <w:rsid w:val="008C5A73"/>
    <w:rsid w:val="008C7D66"/>
    <w:rsid w:val="008D4A21"/>
    <w:rsid w:val="008F2425"/>
    <w:rsid w:val="008F5246"/>
    <w:rsid w:val="009021DA"/>
    <w:rsid w:val="009025EC"/>
    <w:rsid w:val="009054DA"/>
    <w:rsid w:val="00906FA3"/>
    <w:rsid w:val="00911819"/>
    <w:rsid w:val="009237F0"/>
    <w:rsid w:val="00923FA5"/>
    <w:rsid w:val="00924F6D"/>
    <w:rsid w:val="00926113"/>
    <w:rsid w:val="00926D8D"/>
    <w:rsid w:val="009349E4"/>
    <w:rsid w:val="00936977"/>
    <w:rsid w:val="00941073"/>
    <w:rsid w:val="009412DD"/>
    <w:rsid w:val="00942922"/>
    <w:rsid w:val="00942E93"/>
    <w:rsid w:val="00950141"/>
    <w:rsid w:val="00950336"/>
    <w:rsid w:val="00955036"/>
    <w:rsid w:val="00955A07"/>
    <w:rsid w:val="00960A26"/>
    <w:rsid w:val="00962F4F"/>
    <w:rsid w:val="0097124C"/>
    <w:rsid w:val="00980AFA"/>
    <w:rsid w:val="00980D24"/>
    <w:rsid w:val="00981799"/>
    <w:rsid w:val="0099044E"/>
    <w:rsid w:val="009C7293"/>
    <w:rsid w:val="009D2D2A"/>
    <w:rsid w:val="009D4068"/>
    <w:rsid w:val="009E0502"/>
    <w:rsid w:val="009E17B5"/>
    <w:rsid w:val="009E1889"/>
    <w:rsid w:val="00A103D6"/>
    <w:rsid w:val="00A21B29"/>
    <w:rsid w:val="00A25258"/>
    <w:rsid w:val="00A26939"/>
    <w:rsid w:val="00A34203"/>
    <w:rsid w:val="00A37F5B"/>
    <w:rsid w:val="00A42843"/>
    <w:rsid w:val="00A42DE2"/>
    <w:rsid w:val="00A47305"/>
    <w:rsid w:val="00A53C10"/>
    <w:rsid w:val="00A546DD"/>
    <w:rsid w:val="00A55B6E"/>
    <w:rsid w:val="00A57B26"/>
    <w:rsid w:val="00A66EB0"/>
    <w:rsid w:val="00A8324D"/>
    <w:rsid w:val="00A84FD5"/>
    <w:rsid w:val="00A90007"/>
    <w:rsid w:val="00A9566F"/>
    <w:rsid w:val="00A971CB"/>
    <w:rsid w:val="00A97DF9"/>
    <w:rsid w:val="00AA401A"/>
    <w:rsid w:val="00AA68D3"/>
    <w:rsid w:val="00AB0690"/>
    <w:rsid w:val="00AB2227"/>
    <w:rsid w:val="00AB618F"/>
    <w:rsid w:val="00AC1FD3"/>
    <w:rsid w:val="00AD1359"/>
    <w:rsid w:val="00AD3BE6"/>
    <w:rsid w:val="00AD5E90"/>
    <w:rsid w:val="00AD7D42"/>
    <w:rsid w:val="00AE0C02"/>
    <w:rsid w:val="00AE1D71"/>
    <w:rsid w:val="00AE261F"/>
    <w:rsid w:val="00AE5044"/>
    <w:rsid w:val="00AE76AE"/>
    <w:rsid w:val="00B03853"/>
    <w:rsid w:val="00B05182"/>
    <w:rsid w:val="00B07E63"/>
    <w:rsid w:val="00B1159D"/>
    <w:rsid w:val="00B3103E"/>
    <w:rsid w:val="00B41301"/>
    <w:rsid w:val="00B43EA4"/>
    <w:rsid w:val="00B51AAD"/>
    <w:rsid w:val="00B563E6"/>
    <w:rsid w:val="00B6191B"/>
    <w:rsid w:val="00B75210"/>
    <w:rsid w:val="00B76CCE"/>
    <w:rsid w:val="00B852D4"/>
    <w:rsid w:val="00B9220C"/>
    <w:rsid w:val="00B93869"/>
    <w:rsid w:val="00B93B28"/>
    <w:rsid w:val="00B94803"/>
    <w:rsid w:val="00B95519"/>
    <w:rsid w:val="00B95DAB"/>
    <w:rsid w:val="00BA0D3F"/>
    <w:rsid w:val="00BA30B9"/>
    <w:rsid w:val="00BA347C"/>
    <w:rsid w:val="00BA7313"/>
    <w:rsid w:val="00BB40B8"/>
    <w:rsid w:val="00BC6153"/>
    <w:rsid w:val="00BD1EBF"/>
    <w:rsid w:val="00BD2102"/>
    <w:rsid w:val="00BD4C0E"/>
    <w:rsid w:val="00BD58EF"/>
    <w:rsid w:val="00BE2BBF"/>
    <w:rsid w:val="00C05E1C"/>
    <w:rsid w:val="00C074ED"/>
    <w:rsid w:val="00C1117F"/>
    <w:rsid w:val="00C31786"/>
    <w:rsid w:val="00C342A9"/>
    <w:rsid w:val="00C36024"/>
    <w:rsid w:val="00C362D2"/>
    <w:rsid w:val="00C36B5C"/>
    <w:rsid w:val="00C479C6"/>
    <w:rsid w:val="00C533B6"/>
    <w:rsid w:val="00C55C8F"/>
    <w:rsid w:val="00C577C3"/>
    <w:rsid w:val="00C63418"/>
    <w:rsid w:val="00C659E6"/>
    <w:rsid w:val="00C673ED"/>
    <w:rsid w:val="00C72467"/>
    <w:rsid w:val="00C74C1A"/>
    <w:rsid w:val="00C81521"/>
    <w:rsid w:val="00C8636C"/>
    <w:rsid w:val="00C91813"/>
    <w:rsid w:val="00CA23EA"/>
    <w:rsid w:val="00CA32C1"/>
    <w:rsid w:val="00CA46F9"/>
    <w:rsid w:val="00CB2F97"/>
    <w:rsid w:val="00CC4C46"/>
    <w:rsid w:val="00CD3516"/>
    <w:rsid w:val="00CD544E"/>
    <w:rsid w:val="00CE0341"/>
    <w:rsid w:val="00CE04E1"/>
    <w:rsid w:val="00CE6AA0"/>
    <w:rsid w:val="00CE6F35"/>
    <w:rsid w:val="00CF0445"/>
    <w:rsid w:val="00CF4553"/>
    <w:rsid w:val="00CF5D01"/>
    <w:rsid w:val="00CF7EEA"/>
    <w:rsid w:val="00D00060"/>
    <w:rsid w:val="00D063AC"/>
    <w:rsid w:val="00D12D4B"/>
    <w:rsid w:val="00D23F3A"/>
    <w:rsid w:val="00D2404D"/>
    <w:rsid w:val="00D34639"/>
    <w:rsid w:val="00D4214F"/>
    <w:rsid w:val="00D42AB3"/>
    <w:rsid w:val="00D51056"/>
    <w:rsid w:val="00D66185"/>
    <w:rsid w:val="00D70666"/>
    <w:rsid w:val="00D7278F"/>
    <w:rsid w:val="00D72870"/>
    <w:rsid w:val="00D732F7"/>
    <w:rsid w:val="00D93C44"/>
    <w:rsid w:val="00DA0925"/>
    <w:rsid w:val="00DA3870"/>
    <w:rsid w:val="00DA40CC"/>
    <w:rsid w:val="00DA4A78"/>
    <w:rsid w:val="00DB27FF"/>
    <w:rsid w:val="00DB67D7"/>
    <w:rsid w:val="00DB70D2"/>
    <w:rsid w:val="00DC6525"/>
    <w:rsid w:val="00DC66C0"/>
    <w:rsid w:val="00DD16CA"/>
    <w:rsid w:val="00DD5487"/>
    <w:rsid w:val="00DD708C"/>
    <w:rsid w:val="00DE6861"/>
    <w:rsid w:val="00DF1472"/>
    <w:rsid w:val="00DF7568"/>
    <w:rsid w:val="00DF7D60"/>
    <w:rsid w:val="00E00F81"/>
    <w:rsid w:val="00E0205C"/>
    <w:rsid w:val="00E06F7F"/>
    <w:rsid w:val="00E077F6"/>
    <w:rsid w:val="00E17C0E"/>
    <w:rsid w:val="00E22D5F"/>
    <w:rsid w:val="00E23C30"/>
    <w:rsid w:val="00E345E7"/>
    <w:rsid w:val="00E52BFD"/>
    <w:rsid w:val="00E62572"/>
    <w:rsid w:val="00E80DFD"/>
    <w:rsid w:val="00E845E5"/>
    <w:rsid w:val="00E9470A"/>
    <w:rsid w:val="00EA3E4C"/>
    <w:rsid w:val="00EA52E4"/>
    <w:rsid w:val="00EB6A76"/>
    <w:rsid w:val="00EB7120"/>
    <w:rsid w:val="00EC16F8"/>
    <w:rsid w:val="00EC346F"/>
    <w:rsid w:val="00EC6C4A"/>
    <w:rsid w:val="00ED0C2D"/>
    <w:rsid w:val="00ED0FCC"/>
    <w:rsid w:val="00ED2BF4"/>
    <w:rsid w:val="00ED3C79"/>
    <w:rsid w:val="00ED485A"/>
    <w:rsid w:val="00ED7B4B"/>
    <w:rsid w:val="00F04BA7"/>
    <w:rsid w:val="00F13889"/>
    <w:rsid w:val="00F2343A"/>
    <w:rsid w:val="00F23C52"/>
    <w:rsid w:val="00F30F11"/>
    <w:rsid w:val="00F37F77"/>
    <w:rsid w:val="00F511D4"/>
    <w:rsid w:val="00F52C11"/>
    <w:rsid w:val="00F53833"/>
    <w:rsid w:val="00F552AB"/>
    <w:rsid w:val="00F5791D"/>
    <w:rsid w:val="00F60F9F"/>
    <w:rsid w:val="00F70458"/>
    <w:rsid w:val="00F70F75"/>
    <w:rsid w:val="00F7436A"/>
    <w:rsid w:val="00F81DC5"/>
    <w:rsid w:val="00F835EE"/>
    <w:rsid w:val="00F96EA9"/>
    <w:rsid w:val="00F97CFD"/>
    <w:rsid w:val="00FA5B6C"/>
    <w:rsid w:val="00FA79F4"/>
    <w:rsid w:val="00FA7D2A"/>
    <w:rsid w:val="00FB23D0"/>
    <w:rsid w:val="00FD02A8"/>
    <w:rsid w:val="00FD2EEB"/>
    <w:rsid w:val="00FD3C28"/>
    <w:rsid w:val="00FD7CBB"/>
    <w:rsid w:val="00FE2A36"/>
    <w:rsid w:val="00FF693E"/>
    <w:rsid w:val="00FF7666"/>
    <w:rsid w:val="00FF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A69F574-D68A-446F-9824-8DB6E8629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6EC1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CF4553"/>
    <w:pPr>
      <w:overflowPunct/>
      <w:autoSpaceDE/>
      <w:autoSpaceDN/>
      <w:adjustRightInd/>
      <w:jc w:val="left"/>
      <w:textAlignment w:val="auto"/>
    </w:pPr>
    <w:rPr>
      <w:rFonts w:ascii="Tahoma" w:eastAsiaTheme="minorEastAsi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F455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CF4553"/>
    <w:pPr>
      <w:tabs>
        <w:tab w:val="center" w:pos="4252"/>
        <w:tab w:val="right" w:pos="8504"/>
      </w:tabs>
      <w:overflowPunct/>
      <w:autoSpaceDE/>
      <w:autoSpaceDN/>
      <w:adjustRightInd/>
      <w:jc w:val="left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CF4553"/>
  </w:style>
  <w:style w:type="paragraph" w:styleId="Rodap">
    <w:name w:val="footer"/>
    <w:basedOn w:val="Normal"/>
    <w:link w:val="RodapCarter"/>
    <w:unhideWhenUsed/>
    <w:rsid w:val="00CF4553"/>
    <w:pPr>
      <w:tabs>
        <w:tab w:val="center" w:pos="4252"/>
        <w:tab w:val="right" w:pos="8504"/>
      </w:tabs>
      <w:overflowPunct/>
      <w:autoSpaceDE/>
      <w:autoSpaceDN/>
      <w:adjustRightInd/>
      <w:jc w:val="left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RodapCarter">
    <w:name w:val="Rodapé Caráter"/>
    <w:basedOn w:val="Tipodeletrapredefinidodopargrafo"/>
    <w:link w:val="Rodap"/>
    <w:rsid w:val="00CF4553"/>
  </w:style>
  <w:style w:type="table" w:styleId="Tabelacomgrelha">
    <w:name w:val="Table Grid"/>
    <w:basedOn w:val="Tabelanormal"/>
    <w:rsid w:val="00734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elha1">
    <w:name w:val="Tabela com grelha1"/>
    <w:basedOn w:val="Tabelanormal"/>
    <w:next w:val="Tabelacomgrelha"/>
    <w:rsid w:val="00E17C0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rsid w:val="00880FD9"/>
    <w:rPr>
      <w:color w:val="0000FF"/>
      <w:u w:val="single"/>
    </w:rPr>
  </w:style>
  <w:style w:type="table" w:customStyle="1" w:styleId="Tabelacomgrelha2">
    <w:name w:val="Tabela com grelha2"/>
    <w:basedOn w:val="Tabelanormal"/>
    <w:next w:val="Tabelacomgrelha"/>
    <w:rsid w:val="00880FD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elha3">
    <w:name w:val="Tabela com grelha3"/>
    <w:basedOn w:val="Tabelanormal"/>
    <w:next w:val="Tabelacomgrelha"/>
    <w:rsid w:val="00B94803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8391B"/>
    <w:pPr>
      <w:overflowPunct/>
      <w:spacing w:line="288" w:lineRule="auto"/>
      <w:jc w:val="left"/>
      <w:textAlignment w:val="center"/>
    </w:pPr>
    <w:rPr>
      <w:rFonts w:eastAsiaTheme="minorEastAsia"/>
      <w:color w:val="000000"/>
      <w:szCs w:val="24"/>
      <w:lang w:val="en-GB"/>
    </w:rPr>
  </w:style>
  <w:style w:type="paragraph" w:styleId="Avanodecorpodetexto">
    <w:name w:val="Body Text Indent"/>
    <w:basedOn w:val="Normal"/>
    <w:link w:val="AvanodecorpodetextoCarter"/>
    <w:semiHidden/>
    <w:rsid w:val="00ED0C2D"/>
    <w:pPr>
      <w:overflowPunct/>
      <w:autoSpaceDE/>
      <w:autoSpaceDN/>
      <w:adjustRightInd/>
      <w:ind w:left="708"/>
      <w:textAlignment w:val="auto"/>
    </w:pPr>
    <w:rPr>
      <w:sz w:val="36"/>
      <w:lang w:val="pt-BR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semiHidden/>
    <w:rsid w:val="00ED0C2D"/>
    <w:rPr>
      <w:rFonts w:ascii="Times New Roman" w:eastAsia="Times New Roman" w:hAnsi="Times New Roman" w:cs="Times New Roman"/>
      <w:sz w:val="36"/>
      <w:szCs w:val="20"/>
      <w:lang w:val="pt-BR"/>
    </w:rPr>
  </w:style>
  <w:style w:type="paragraph" w:styleId="PargrafodaLista">
    <w:name w:val="List Paragraph"/>
    <w:basedOn w:val="Normal"/>
    <w:uiPriority w:val="34"/>
    <w:qFormat/>
    <w:rsid w:val="00B619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7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8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3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0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97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48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83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www.tcontas.pt/pt-pt/TribunalContas/Equipa/Pages/Juiz-Conselheiro-Fernando-Jos&#233;-de-Oliveira-Silva.aspx" TargetMode="Externa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tcontas.pt/pt-pt/TribunalContas/Equipa/Pages/Ju&#237;za-Conselheira-Ana-Margarida-Leal-Furtado.aspx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tcontas.pt/pt-pt/TribunalContas/Equipa/Pages/Juiz-Conselheiro-Jos&#233;-Ant&#243;nio-Mouraz-Lopes.aspx" TargetMode="External"/><Relationship Id="rId19" Type="http://schemas.openxmlformats.org/officeDocument/2006/relationships/customXml" Target="../customXml/item6.xml"/><Relationship Id="rId4" Type="http://schemas.openxmlformats.org/officeDocument/2006/relationships/webSettings" Target="webSettings.xml"/><Relationship Id="rId9" Type="http://schemas.openxmlformats.org/officeDocument/2006/relationships/hyperlink" Target="https://www.tcontas.pt/pt-pt/TribunalContas/Equipa/Pages/Ju&#237;za-Conselheira-Helena-Maria-Mateus-de-Vasconcelos-Abreu-Lopes.aspx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2EDF7CA51E3374D9FA4D102273FB243" ma:contentTypeVersion="15" ma:contentTypeDescription="Criar um novo documento." ma:contentTypeScope="" ma:versionID="edec9143e3e30f1b7887b29f84b7adbf">
  <xsd:schema xmlns:xsd="http://www.w3.org/2001/XMLSchema" xmlns:xs="http://www.w3.org/2001/XMLSchema" xmlns:p="http://schemas.microsoft.com/office/2006/metadata/properties" xmlns:ns1="http://schemas.microsoft.com/sharepoint/v3" xmlns:ns2="b4be96da-69ff-438c-950f-3f3921697169" xmlns:ns3="b35aa516-8b0a-4138-9955-50e29acd6df1" xmlns:ns4="770e03b7-2e9f-49d8-9188-c0ecb9acbee3" xmlns:ns5="http://schemas.microsoft.com/sharepoint.v3" xmlns:ns6="3f5d445b-7927-406b-a8e8-a74f465592f6" targetNamespace="http://schemas.microsoft.com/office/2006/metadata/properties" ma:root="true" ma:fieldsID="1a8c2a1f9bb5cea64eb98cd0dcca125e" ns1:_="" ns2:_="" ns3:_="" ns4:_="" ns5:_="" ns6:_="">
    <xsd:import namespace="http://schemas.microsoft.com/sharepoint/v3"/>
    <xsd:import namespace="b4be96da-69ff-438c-950f-3f3921697169"/>
    <xsd:import namespace="b35aa516-8b0a-4138-9955-50e29acd6df1"/>
    <xsd:import namespace="770e03b7-2e9f-49d8-9188-c0ecb9acbee3"/>
    <xsd:import namespace="http://schemas.microsoft.com/sharepoint.v3"/>
    <xsd:import namespace="3f5d445b-7927-406b-a8e8-a74f465592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escri_x00e7__x00e3_o" minOccurs="0"/>
                <xsd:element ref="ns4:Descri_x00e7__x00e3_o_x0020_da_x0020_Pasta" minOccurs="0"/>
                <xsd:element ref="ns1:RoutingRuleDescription" minOccurs="0"/>
                <xsd:element ref="ns5:CategoryDescription" minOccurs="0"/>
                <xsd:element ref="ns6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13" nillable="true" ma:displayName="Descrição da Pasta" ma:description="Nova Pasta com descrição" ma:hidden="true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be96da-69ff-438c-950f-3f392169716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o ID do Documento" ma:description="O valor do ID do documento atribuído a este item." ma:internalName="_dlc_DocId" ma:readOnly="true">
      <xsd:simpleType>
        <xsd:restriction base="dms:Text"/>
      </xsd:simpleType>
    </xsd:element>
    <xsd:element name="_dlc_DocIdUrl" ma:index="9" nillable="true" ma:displayName="ID do Documento" ma:description="Ligaçã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Persistente" ma:description="Manter ID ao adicionar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5aa516-8b0a-4138-9955-50e29acd6df1" elementFormDefault="qualified">
    <xsd:import namespace="http://schemas.microsoft.com/office/2006/documentManagement/types"/>
    <xsd:import namespace="http://schemas.microsoft.com/office/infopath/2007/PartnerControls"/>
    <xsd:element name="Descri_x00e7__x00e3_o" ma:index="11" nillable="true" ma:displayName="Descrição do Ficheiro" ma:internalName="Descri_x00e7__x00e3_o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0e03b7-2e9f-49d8-9188-c0ecb9acbee3" elementFormDefault="qualified">
    <xsd:import namespace="http://schemas.microsoft.com/office/2006/documentManagement/types"/>
    <xsd:import namespace="http://schemas.microsoft.com/office/infopath/2007/PartnerControls"/>
    <xsd:element name="Descri_x00e7__x00e3_o_x0020_da_x0020_Pasta" ma:index="12" nillable="true" ma:displayName="Descrição da Pasta" ma:internalName="Descri_x00e7__x00e3_o_x0020_da_x0020_Pasta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4" nillable="true" ma:displayName="Descrição" ma:description="A utilizar na biblioteca personalizada (Documentos e Pastas)." ma:internalName="Category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d445b-7927-406b-a8e8-a74f465592f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ilhado Com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988052b1-3acc-48e6-b629-feae917c74d7" ContentTypeId="0x0101" PreviousValue="tru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AC2F14A9DDB47B16A08DF58D930DC" ma:contentTypeVersion="2" ma:contentTypeDescription="Create a new document." ma:contentTypeScope="" ma:versionID="fdbd63baad6a9635f4063588823eff26">
  <xsd:schema xmlns:xsd="http://www.w3.org/2001/XMLSchema" xmlns:xs="http://www.w3.org/2001/XMLSchema" xmlns:p="http://schemas.microsoft.com/office/2006/metadata/properties" xmlns:ns1="http://schemas.microsoft.com/sharepoint/v3" xmlns:ns2="030f58c6-c723-418f-8830-070dc5e1d8cc" targetNamespace="http://schemas.microsoft.com/office/2006/metadata/properties" ma:root="true" ma:fieldsID="6145ff93c31bfb1f52a2becaf932c8ca" ns1:_="" ns2:_="">
    <xsd:import namespace="http://schemas.microsoft.com/sharepoint/v3"/>
    <xsd:import namespace="030f58c6-c723-418f-8830-070dc5e1d8cc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f58c6-c723-418f-8830-070dc5e1d8c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2C0C2F9-02C9-4476-A6AB-6064ECABE9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DBE54E5-2753-4E1E-A9A6-E59B5728DA35}"/>
</file>

<file path=customXml/itemProps3.xml><?xml version="1.0" encoding="utf-8"?>
<ds:datastoreItem xmlns:ds="http://schemas.openxmlformats.org/officeDocument/2006/customXml" ds:itemID="{3084CEFE-0487-46E7-A9DF-35BB9ABBA940}"/>
</file>

<file path=customXml/itemProps4.xml><?xml version="1.0" encoding="utf-8"?>
<ds:datastoreItem xmlns:ds="http://schemas.openxmlformats.org/officeDocument/2006/customXml" ds:itemID="{A01F992B-495A-47CA-920F-97770235A566}"/>
</file>

<file path=customXml/itemProps5.xml><?xml version="1.0" encoding="utf-8"?>
<ds:datastoreItem xmlns:ds="http://schemas.openxmlformats.org/officeDocument/2006/customXml" ds:itemID="{A9398C33-EBB1-40BC-A468-78741F16B76D}"/>
</file>

<file path=customXml/itemProps6.xml><?xml version="1.0" encoding="utf-8"?>
<ds:datastoreItem xmlns:ds="http://schemas.openxmlformats.org/officeDocument/2006/customXml" ds:itemID="{92F01F1A-9C98-44C8-B970-776DAD6CA069}"/>
</file>

<file path=docProps/app.xml><?xml version="1.0" encoding="utf-8"?>
<Properties xmlns="http://schemas.openxmlformats.org/officeDocument/2006/extended-properties" xmlns:vt="http://schemas.openxmlformats.org/officeDocument/2006/docPropsVTypes">
  <Template>DF66582F</Template>
  <TotalTime>257</TotalTime>
  <Pages>1</Pages>
  <Words>683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Belo</dc:creator>
  <cp:lastModifiedBy>Pedro Brasao</cp:lastModifiedBy>
  <cp:revision>7</cp:revision>
  <cp:lastPrinted>2019-11-19T14:27:00Z</cp:lastPrinted>
  <dcterms:created xsi:type="dcterms:W3CDTF">2019-11-18T10:01:00Z</dcterms:created>
  <dcterms:modified xsi:type="dcterms:W3CDTF">2019-11-19T14:45:00Z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0x010100724AC2F14A9DDB47B16A08DF58D930DC</vt:lpwstr>
  </property>
  <property fmtid="{D5CDD505-2E9C-101B-9397-08002B2CF9AE}" pid="3" name="_dlc_DocIdItemGuid">
    <vt:lpwstr>71356d9b-cac4-4b11-9c15-efa16c0f3c8c</vt:lpwstr>
  </property>
</Properties>
</file>